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5D5" w:rsidRPr="008338A2" w:rsidRDefault="00085ADE" w:rsidP="00584A71">
      <w:pPr>
        <w:pStyle w:val="MonthYear"/>
        <w:ind w:left="2160"/>
        <w:jc w:val="left"/>
        <w:rPr>
          <w:b/>
          <w:color w:val="DB6B39"/>
          <w:sz w:val="24"/>
          <w:szCs w:val="24"/>
        </w:rPr>
      </w:pPr>
      <w:bookmarkStart w:id="0" w:name="_GoBack"/>
      <w:bookmarkEnd w:id="0"/>
      <w:r>
        <w:rPr>
          <w:noProof/>
          <w:color w:val="002060"/>
          <w14:ligatures w14:val="none"/>
          <w14:cntxtAlts w14:val="0"/>
        </w:rPr>
        <w:drawing>
          <wp:anchor distT="0" distB="0" distL="114300" distR="114300" simplePos="0" relativeHeight="251677696" behindDoc="1" locked="0" layoutInCell="1" allowOverlap="1" wp14:anchorId="3FE47DCF" wp14:editId="3BBB4D0F">
            <wp:simplePos x="0" y="0"/>
            <wp:positionH relativeFrom="column">
              <wp:posOffset>7429500</wp:posOffset>
            </wp:positionH>
            <wp:positionV relativeFrom="paragraph">
              <wp:posOffset>555625</wp:posOffset>
            </wp:positionV>
            <wp:extent cx="1181100" cy="533400"/>
            <wp:effectExtent l="0" t="0" r="0" b="0"/>
            <wp:wrapNone/>
            <wp:docPr id="24" name="Picture 24" descr="C:\Users\frontdesk\AppData\Local\Microsoft\Windows\INetCache\IE\Y9CHO3LT\Icicles-PNG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rontdesk\AppData\Local\Microsoft\Windows\INetCache\IE\Y9CHO3LT\Icicles-PNG-Imag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  <w:sz w:val="22"/>
          <w14:ligatures w14:val="none"/>
          <w14:cntxtAlts w14:val="0"/>
        </w:rPr>
        <w:drawing>
          <wp:anchor distT="0" distB="0" distL="114300" distR="114300" simplePos="0" relativeHeight="251676672" behindDoc="1" locked="0" layoutInCell="1" allowOverlap="1" wp14:anchorId="1B8810A4" wp14:editId="4DF33566">
            <wp:simplePos x="0" y="0"/>
            <wp:positionH relativeFrom="column">
              <wp:posOffset>6096000</wp:posOffset>
            </wp:positionH>
            <wp:positionV relativeFrom="paragraph">
              <wp:posOffset>549910</wp:posOffset>
            </wp:positionV>
            <wp:extent cx="1181100" cy="533400"/>
            <wp:effectExtent l="0" t="0" r="0" b="0"/>
            <wp:wrapNone/>
            <wp:docPr id="23" name="Picture 23" descr="C:\Users\frontdesk\AppData\Local\Microsoft\Windows\INetCache\IE\VEJII8F5\Icicles-PNG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ontdesk\AppData\Local\Microsoft\Windows\INetCache\IE\VEJII8F5\Icicles-PNG-Imag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  <w14:ligatures w14:val="none"/>
          <w14:cntxtAlts w14:val="0"/>
        </w:rPr>
        <w:drawing>
          <wp:anchor distT="0" distB="0" distL="114300" distR="114300" simplePos="0" relativeHeight="251675648" behindDoc="1" locked="0" layoutInCell="1" allowOverlap="1" wp14:anchorId="06547162" wp14:editId="708E8295">
            <wp:simplePos x="0" y="0"/>
            <wp:positionH relativeFrom="column">
              <wp:posOffset>4772025</wp:posOffset>
            </wp:positionH>
            <wp:positionV relativeFrom="paragraph">
              <wp:posOffset>555625</wp:posOffset>
            </wp:positionV>
            <wp:extent cx="1181100" cy="533400"/>
            <wp:effectExtent l="0" t="0" r="0" b="0"/>
            <wp:wrapNone/>
            <wp:docPr id="22" name="Picture 22" descr="C:\Users\frontdesk\AppData\Local\Microsoft\Windows\INetCache\IE\Y9CHO3LT\Icicles-PNG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ontdesk\AppData\Local\Microsoft\Windows\INetCache\IE\Y9CHO3LT\Icicles-PNG-Imag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noProof/>
          <w:color w:val="131604"/>
          <w14:ligatures w14:val="none"/>
          <w14:cntxtAlts w14:val="0"/>
        </w:rPr>
        <w:drawing>
          <wp:anchor distT="0" distB="0" distL="114300" distR="114300" simplePos="0" relativeHeight="251674624" behindDoc="1" locked="0" layoutInCell="1" allowOverlap="1" wp14:anchorId="263480FF" wp14:editId="47457BA5">
            <wp:simplePos x="0" y="0"/>
            <wp:positionH relativeFrom="column">
              <wp:posOffset>3533775</wp:posOffset>
            </wp:positionH>
            <wp:positionV relativeFrom="paragraph">
              <wp:posOffset>559435</wp:posOffset>
            </wp:positionV>
            <wp:extent cx="1181100" cy="533400"/>
            <wp:effectExtent l="0" t="0" r="0" b="0"/>
            <wp:wrapNone/>
            <wp:docPr id="21" name="Picture 21" descr="C:\Users\frontdesk\AppData\Local\Microsoft\Windows\INetCache\IE\VEJII8F5\Icicles-PNG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ontdesk\AppData\Local\Microsoft\Windows\INetCache\IE\VEJII8F5\Icicles-PNG-Imag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31604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3600" behindDoc="1" locked="0" layoutInCell="1" allowOverlap="1" wp14:anchorId="4FA54DF2" wp14:editId="13AC1110">
            <wp:simplePos x="0" y="0"/>
            <wp:positionH relativeFrom="column">
              <wp:posOffset>2219325</wp:posOffset>
            </wp:positionH>
            <wp:positionV relativeFrom="paragraph">
              <wp:posOffset>560070</wp:posOffset>
            </wp:positionV>
            <wp:extent cx="1181100" cy="533400"/>
            <wp:effectExtent l="0" t="0" r="0" b="0"/>
            <wp:wrapNone/>
            <wp:docPr id="20" name="Picture 20" descr="C:\Users\frontdesk\AppData\Local\Microsoft\Windows\INetCache\IE\Y9CHO3LT\Icicles-PNG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rontdesk\AppData\Local\Microsoft\Windows\INetCache\IE\Y9CHO3LT\Icicles-PNG-Imag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noProof/>
          <w:color w:val="131604"/>
          <w14:ligatures w14:val="none"/>
          <w14:cntxtAlts w14:val="0"/>
        </w:rPr>
        <w:drawing>
          <wp:anchor distT="0" distB="0" distL="114300" distR="114300" simplePos="0" relativeHeight="251672576" behindDoc="1" locked="0" layoutInCell="1" allowOverlap="1" wp14:anchorId="4B17459D" wp14:editId="56D677B8">
            <wp:simplePos x="0" y="0"/>
            <wp:positionH relativeFrom="column">
              <wp:posOffset>923925</wp:posOffset>
            </wp:positionH>
            <wp:positionV relativeFrom="paragraph">
              <wp:posOffset>556260</wp:posOffset>
            </wp:positionV>
            <wp:extent cx="1181100" cy="428625"/>
            <wp:effectExtent l="0" t="0" r="0" b="9525"/>
            <wp:wrapNone/>
            <wp:docPr id="19" name="Picture 19" descr="C:\Users\frontdesk\AppData\Local\Microsoft\Windows\INetCache\IE\VEJII8F5\Icicles-PNG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ontdesk\AppData\Local\Microsoft\Windows\INetCache\IE\VEJII8F5\Icicles-PNG-Image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noProof/>
          <w:color w:val="131604"/>
          <w14:ligatures w14:val="none"/>
          <w14:cntxtAlts w14:val="0"/>
        </w:rPr>
        <w:drawing>
          <wp:anchor distT="0" distB="0" distL="114300" distR="114300" simplePos="0" relativeHeight="251671552" behindDoc="1" locked="0" layoutInCell="1" allowOverlap="1" wp14:anchorId="7CBBA5F5" wp14:editId="45DA9938">
            <wp:simplePos x="0" y="0"/>
            <wp:positionH relativeFrom="column">
              <wp:posOffset>-361950</wp:posOffset>
            </wp:positionH>
            <wp:positionV relativeFrom="paragraph">
              <wp:posOffset>550545</wp:posOffset>
            </wp:positionV>
            <wp:extent cx="1181100" cy="533400"/>
            <wp:effectExtent l="0" t="0" r="0" b="0"/>
            <wp:wrapNone/>
            <wp:docPr id="17" name="Picture 17" descr="C:\Users\frontdesk\AppData\Local\Microsoft\Windows\INetCache\IE\VEJII8F5\Icicles-PNG-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ontdesk\AppData\Local\Microsoft\Windows\INetCache\IE\VEJII8F5\Icicles-PNG-Image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A71">
        <w:rPr>
          <w:b/>
          <w:color w:val="0E57C4" w:themeColor="background2" w:themeShade="80"/>
          <w:sz w:val="24"/>
          <w:szCs w:val="24"/>
        </w:rPr>
        <w:t xml:space="preserve">   “</w:t>
      </w:r>
      <w:r w:rsidR="00C41F8D" w:rsidRPr="00C41F8D">
        <w:rPr>
          <w:b/>
          <w:color w:val="0E57C4" w:themeColor="background2" w:themeShade="80"/>
          <w:sz w:val="24"/>
          <w:szCs w:val="24"/>
        </w:rPr>
        <w:t>January brings the snow, makes our feet and fingers glow” ~ Sarah Coleridge</w:t>
      </w:r>
    </w:p>
    <w:tbl>
      <w:tblPr>
        <w:tblW w:w="5428" w:type="pct"/>
        <w:jc w:val="center"/>
        <w:tblBorders>
          <w:top w:val="single" w:sz="8" w:space="0" w:color="7F8FA9" w:themeColor="accent3"/>
          <w:left w:val="single" w:sz="8" w:space="0" w:color="7F8FA9" w:themeColor="accent3"/>
          <w:bottom w:val="single" w:sz="8" w:space="0" w:color="7F8FA9" w:themeColor="accent3"/>
          <w:right w:val="single" w:sz="8" w:space="0" w:color="7F8FA9" w:themeColor="accent3"/>
        </w:tblBorders>
        <w:tblLayout w:type="fixed"/>
        <w:tblLook w:val="04A0" w:firstRow="1" w:lastRow="0" w:firstColumn="1" w:lastColumn="0" w:noHBand="0" w:noVBand="1"/>
        <w:tblDescription w:val="Calendar"/>
      </w:tblPr>
      <w:tblGrid>
        <w:gridCol w:w="2072"/>
        <w:gridCol w:w="1930"/>
        <w:gridCol w:w="2126"/>
        <w:gridCol w:w="2043"/>
        <w:gridCol w:w="2045"/>
        <w:gridCol w:w="2045"/>
        <w:gridCol w:w="2043"/>
      </w:tblGrid>
      <w:tr w:rsidR="00B875D5" w:rsidTr="00A9484D">
        <w:trPr>
          <w:trHeight w:val="315"/>
          <w:jc w:val="center"/>
        </w:trPr>
        <w:tc>
          <w:tcPr>
            <w:tcW w:w="2072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B875D5" w:rsidRPr="00984014" w:rsidRDefault="009A13A5">
            <w:pPr>
              <w:pStyle w:val="Day"/>
              <w:rPr>
                <w:b/>
                <w:color w:val="66521A"/>
                <w:sz w:val="20"/>
                <w:szCs w:val="20"/>
              </w:rPr>
            </w:pPr>
            <w:r w:rsidRPr="00984014">
              <w:rPr>
                <w:b/>
                <w:color w:val="031127" w:themeColor="background2" w:themeShade="1A"/>
                <w:sz w:val="20"/>
                <w:szCs w:val="20"/>
              </w:rPr>
              <w:t>Sunday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B875D5" w:rsidRPr="00984014" w:rsidRDefault="009A13A5">
            <w:pPr>
              <w:pStyle w:val="Day"/>
              <w:rPr>
                <w:b/>
                <w:sz w:val="20"/>
                <w:szCs w:val="20"/>
              </w:rPr>
            </w:pPr>
            <w:r w:rsidRPr="00984014">
              <w:rPr>
                <w:b/>
                <w:color w:val="031127" w:themeColor="background2" w:themeShade="1A"/>
                <w:sz w:val="20"/>
                <w:szCs w:val="20"/>
              </w:rPr>
              <w:t>Monday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B875D5" w:rsidRPr="00984014" w:rsidRDefault="009A13A5">
            <w:pPr>
              <w:pStyle w:val="Day"/>
              <w:rPr>
                <w:b/>
                <w:sz w:val="20"/>
                <w:szCs w:val="20"/>
              </w:rPr>
            </w:pPr>
            <w:r w:rsidRPr="00984014">
              <w:rPr>
                <w:b/>
                <w:color w:val="031127" w:themeColor="background2" w:themeShade="1A"/>
                <w:sz w:val="20"/>
                <w:szCs w:val="20"/>
              </w:rPr>
              <w:t>Tuesday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B875D5" w:rsidRPr="00984014" w:rsidRDefault="009A13A5">
            <w:pPr>
              <w:pStyle w:val="Day"/>
              <w:rPr>
                <w:b/>
                <w:sz w:val="20"/>
                <w:szCs w:val="20"/>
              </w:rPr>
            </w:pPr>
            <w:r w:rsidRPr="00984014">
              <w:rPr>
                <w:b/>
                <w:color w:val="031127" w:themeColor="background2" w:themeShade="1A"/>
                <w:sz w:val="20"/>
                <w:szCs w:val="20"/>
              </w:rPr>
              <w:t>Wednesday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B875D5" w:rsidRPr="00984014" w:rsidRDefault="009A13A5">
            <w:pPr>
              <w:pStyle w:val="Day"/>
              <w:rPr>
                <w:b/>
                <w:sz w:val="20"/>
                <w:szCs w:val="20"/>
              </w:rPr>
            </w:pPr>
            <w:r w:rsidRPr="00984014">
              <w:rPr>
                <w:b/>
                <w:color w:val="031127" w:themeColor="background2" w:themeShade="1A"/>
                <w:sz w:val="20"/>
                <w:szCs w:val="20"/>
              </w:rPr>
              <w:t>Thursday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B875D5" w:rsidRPr="00984014" w:rsidRDefault="009A13A5">
            <w:pPr>
              <w:pStyle w:val="Day"/>
              <w:rPr>
                <w:b/>
                <w:sz w:val="20"/>
                <w:szCs w:val="20"/>
              </w:rPr>
            </w:pPr>
            <w:r w:rsidRPr="00984014">
              <w:rPr>
                <w:b/>
                <w:color w:val="031127" w:themeColor="background2" w:themeShade="1A"/>
                <w:sz w:val="20"/>
                <w:szCs w:val="20"/>
              </w:rPr>
              <w:t>Friday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8" w:space="0" w:color="BFBFBF" w:themeColor="background1" w:themeShade="BF"/>
              <w:right w:val="nil"/>
            </w:tcBorders>
            <w:shd w:val="clear" w:color="auto" w:fill="auto"/>
            <w:vAlign w:val="bottom"/>
          </w:tcPr>
          <w:p w:rsidR="00B875D5" w:rsidRPr="00984014" w:rsidRDefault="009A13A5">
            <w:pPr>
              <w:pStyle w:val="Day"/>
              <w:rPr>
                <w:b/>
                <w:sz w:val="20"/>
                <w:szCs w:val="20"/>
              </w:rPr>
            </w:pPr>
            <w:r w:rsidRPr="00984014">
              <w:rPr>
                <w:b/>
                <w:color w:val="031127" w:themeColor="background2" w:themeShade="1A"/>
                <w:sz w:val="20"/>
                <w:szCs w:val="20"/>
              </w:rPr>
              <w:t>Saturday</w:t>
            </w:r>
          </w:p>
        </w:tc>
      </w:tr>
      <w:tr w:rsidR="00B875D5" w:rsidTr="00A9484D">
        <w:trPr>
          <w:trHeight w:hRule="exact" w:val="407"/>
          <w:jc w:val="center"/>
        </w:trPr>
        <w:tc>
          <w:tcPr>
            <w:tcW w:w="207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Pr="001361E5" w:rsidRDefault="00B875D5" w:rsidP="00674605">
            <w:pPr>
              <w:pStyle w:val="Date"/>
            </w:pPr>
          </w:p>
        </w:tc>
        <w:tc>
          <w:tcPr>
            <w:tcW w:w="19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B875D5" w:rsidP="00085636">
            <w:pPr>
              <w:pStyle w:val="Date"/>
            </w:pP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584A71">
            <w:pPr>
              <w:pStyle w:val="Date"/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82816" behindDoc="0" locked="0" layoutInCell="1" allowOverlap="1" wp14:anchorId="39FE29F5" wp14:editId="669C5D1D">
                  <wp:simplePos x="3095625" y="1924050"/>
                  <wp:positionH relativeFrom="margin">
                    <wp:posOffset>271145</wp:posOffset>
                  </wp:positionH>
                  <wp:positionV relativeFrom="margin">
                    <wp:posOffset>47625</wp:posOffset>
                  </wp:positionV>
                  <wp:extent cx="704850" cy="846455"/>
                  <wp:effectExtent l="0" t="0" r="0" b="0"/>
                  <wp:wrapSquare wrapText="bothSides"/>
                  <wp:docPr id="297" name="Picture 297" descr="Image result for baby new yea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by new year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539E" w:rsidRPr="0046539E" w:rsidRDefault="0046539E" w:rsidP="0046539E"/>
        </w:tc>
        <w:tc>
          <w:tcPr>
            <w:tcW w:w="20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>
            <w:pPr>
              <w:pStyle w:val="Date"/>
            </w:pPr>
            <w:r>
              <w:t>1</w:t>
            </w:r>
          </w:p>
        </w:tc>
        <w:tc>
          <w:tcPr>
            <w:tcW w:w="20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>
            <w:pPr>
              <w:pStyle w:val="Date"/>
            </w:pPr>
            <w:r>
              <w:t>2</w:t>
            </w:r>
          </w:p>
        </w:tc>
        <w:tc>
          <w:tcPr>
            <w:tcW w:w="20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>
            <w:pPr>
              <w:pStyle w:val="Date"/>
            </w:pPr>
            <w:r>
              <w:t>3</w:t>
            </w:r>
          </w:p>
          <w:p w:rsidR="009B02AB" w:rsidRPr="009B02AB" w:rsidRDefault="009B02AB" w:rsidP="009B02AB"/>
        </w:tc>
        <w:tc>
          <w:tcPr>
            <w:tcW w:w="20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>
            <w:pPr>
              <w:pStyle w:val="Date"/>
            </w:pPr>
            <w:r>
              <w:t>4</w:t>
            </w:r>
            <w:r w:rsidR="00C92424">
              <w:rPr>
                <w:noProof/>
                <w14:ligatures w14:val="none"/>
                <w14:numForm w14:val="default"/>
                <w14:numSpacing w14:val="default"/>
                <w14:cntxtAlts w14:val="0"/>
              </w:rPr>
              <w:drawing>
                <wp:inline distT="0" distB="0" distL="0" distR="0" wp14:anchorId="5ABF1508" wp14:editId="6F96C6C5">
                  <wp:extent cx="1160145" cy="1085850"/>
                  <wp:effectExtent l="0" t="0" r="1905" b="0"/>
                  <wp:docPr id="8" name="Picture 8" descr="C:\Users\frontdesk\AppData\Local\Microsoft\Windows\INetCache\IE\Y9CHO3LT\1204033312_1d0745cb24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rontdesk\AppData\Local\Microsoft\Windows\INetCache\IE\Y9CHO3LT\1204033312_1d0745cb24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8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424">
              <w:object w:dxaOrig="108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pt;height:78.75pt" o:ole="">
                  <v:imagedata r:id="rId13" o:title=""/>
                </v:shape>
                <o:OLEObject Type="Embed" ProgID="Package" ShapeID="_x0000_i1025" DrawAspect="Content" ObjectID="_1639221324" r:id="rId14"/>
              </w:object>
            </w:r>
          </w:p>
        </w:tc>
      </w:tr>
      <w:tr w:rsidR="00B875D5" w:rsidTr="00A9484D">
        <w:trPr>
          <w:trHeight w:hRule="exact" w:val="1050"/>
          <w:jc w:val="center"/>
        </w:trPr>
        <w:tc>
          <w:tcPr>
            <w:tcW w:w="207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7F6E3B" w:rsidRPr="001361E5" w:rsidRDefault="007F6E3B" w:rsidP="007F6E3B">
            <w:pPr>
              <w:pStyle w:val="CalendarText"/>
              <w:jc w:val="center"/>
              <w:rPr>
                <w:rFonts w:ascii="Berlin Sans FB Demi" w:hAnsi="Berlin Sans FB Demi"/>
                <w:color w:val="131604"/>
              </w:rPr>
            </w:pPr>
          </w:p>
          <w:p w:rsidR="007F6E3B" w:rsidRPr="001361E5" w:rsidRDefault="007F6E3B" w:rsidP="007F6E3B">
            <w:pPr>
              <w:pStyle w:val="CalendarText"/>
              <w:jc w:val="center"/>
              <w:rPr>
                <w:rFonts w:ascii="Berlin Sans FB Demi" w:hAnsi="Berlin Sans FB Demi"/>
                <w:color w:val="131604"/>
              </w:rPr>
            </w:pPr>
          </w:p>
          <w:p w:rsidR="00B875D5" w:rsidRPr="001361E5" w:rsidRDefault="00B875D5" w:rsidP="007F6E3B">
            <w:pPr>
              <w:pStyle w:val="CalendarText"/>
              <w:jc w:val="center"/>
              <w:rPr>
                <w:color w:val="131604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B875D5" w:rsidRPr="00057E17" w:rsidRDefault="00B875D5" w:rsidP="00605F28">
            <w:pPr>
              <w:rPr>
                <w:b/>
                <w:color w:val="131604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B875D5" w:rsidRDefault="00B875D5" w:rsidP="00496807"/>
        </w:tc>
        <w:tc>
          <w:tcPr>
            <w:tcW w:w="20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B875D5" w:rsidRDefault="00496807" w:rsidP="0049680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B962F44" wp14:editId="7BA0366A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58420</wp:posOffset>
                      </wp:positionV>
                      <wp:extent cx="1123950" cy="58102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6807" w:rsidRPr="00496807" w:rsidRDefault="00496807">
                                  <w:pPr>
                                    <w:rPr>
                                      <w:b/>
                                      <w:color w:val="1B1D3D" w:themeColor="text2" w:themeShade="BF"/>
                                      <w:sz w:val="28"/>
                                      <w:szCs w:val="28"/>
                                    </w:rPr>
                                  </w:pPr>
                                  <w:r w:rsidRPr="00496807">
                                    <w:rPr>
                                      <w:b/>
                                      <w:color w:val="1B1D3D" w:themeColor="text2" w:themeShade="BF"/>
                                      <w:sz w:val="28"/>
                                      <w:szCs w:val="28"/>
                                    </w:rPr>
                                    <w:t>Closed for</w:t>
                                  </w:r>
                                </w:p>
                                <w:p w:rsidR="00496807" w:rsidRPr="00496807" w:rsidRDefault="00496807">
                                  <w:pPr>
                                    <w:rPr>
                                      <w:b/>
                                      <w:color w:val="1B1D3D" w:themeColor="text2" w:themeShade="BF"/>
                                      <w:sz w:val="28"/>
                                      <w:szCs w:val="28"/>
                                    </w:rPr>
                                  </w:pPr>
                                  <w:r w:rsidRPr="00496807">
                                    <w:rPr>
                                      <w:b/>
                                      <w:color w:val="1B1D3D" w:themeColor="text2" w:themeShade="BF"/>
                                      <w:sz w:val="28"/>
                                      <w:szCs w:val="28"/>
                                    </w:rPr>
                                    <w:t xml:space="preserve"> New Years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.85pt;margin-top:4.6pt;width:88.5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" filled="f" stroked="f">
                      <v:textbox>
                        <w:txbxContent>
                          <w:p w:rsidR="00496807" w:rsidRPr="00496807" w:rsidRDefault="00496807">
                            <w:pPr>
                              <w:rPr>
                                <w:b/>
                                <w:color w:val="1B1D3D" w:themeColor="text2" w:themeShade="BF"/>
                                <w:sz w:val="28"/>
                                <w:szCs w:val="28"/>
                              </w:rPr>
                            </w:pPr>
                            <w:r w:rsidRPr="00496807">
                              <w:rPr>
                                <w:b/>
                                <w:color w:val="1B1D3D" w:themeColor="text2" w:themeShade="BF"/>
                                <w:sz w:val="28"/>
                                <w:szCs w:val="28"/>
                              </w:rPr>
                              <w:t>Closed for</w:t>
                            </w:r>
                          </w:p>
                          <w:p w:rsidR="00496807" w:rsidRPr="00496807" w:rsidRDefault="00496807">
                            <w:pPr>
                              <w:rPr>
                                <w:b/>
                                <w:color w:val="1B1D3D" w:themeColor="text2" w:themeShade="BF"/>
                                <w:sz w:val="28"/>
                                <w:szCs w:val="28"/>
                              </w:rPr>
                            </w:pPr>
                            <w:r w:rsidRPr="00496807">
                              <w:rPr>
                                <w:b/>
                                <w:color w:val="1B1D3D" w:themeColor="text2" w:themeShade="BF"/>
                                <w:sz w:val="28"/>
                                <w:szCs w:val="28"/>
                              </w:rPr>
                              <w:t xml:space="preserve"> New </w:t>
                            </w:r>
                            <w:proofErr w:type="spellStart"/>
                            <w:r w:rsidRPr="00496807">
                              <w:rPr>
                                <w:b/>
                                <w:color w:val="1B1D3D" w:themeColor="text2" w:themeShade="BF"/>
                                <w:sz w:val="28"/>
                                <w:szCs w:val="28"/>
                              </w:rPr>
                              <w:t>Years</w:t>
                            </w:r>
                            <w:proofErr w:type="spellEnd"/>
                            <w:r w:rsidRPr="00496807">
                              <w:rPr>
                                <w:b/>
                                <w:color w:val="1B1D3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4C54844E" wp14:editId="616491A8">
                  <wp:extent cx="1114425" cy="657225"/>
                  <wp:effectExtent l="0" t="0" r="9525" b="9525"/>
                  <wp:docPr id="292" name="Picture 292" descr="C:\Users\frontdesk\AppData\Local\Microsoft\Windows\INetCache\IE\Y9CHO3LT\fireworks_PNG1567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rontdesk\AppData\Local\Microsoft\Windows\INetCache\IE\Y9CHO3LT\fireworks_PNG1567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B35CBF" w:rsidRPr="00933286" w:rsidRDefault="00B35CBF" w:rsidP="00B35CBF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6:45 – 10:45 AM</w:t>
            </w:r>
          </w:p>
          <w:p w:rsidR="00B35CBF" w:rsidRPr="002878A5" w:rsidRDefault="00B35CBF" w:rsidP="00B35CBF">
            <w:pPr>
              <w:rPr>
                <w:bCs/>
              </w:rPr>
            </w:pPr>
            <w:r w:rsidRPr="00933286">
              <w:rPr>
                <w:b/>
                <w:bCs/>
              </w:rPr>
              <w:t>1:30 – 5:30 PM</w:t>
            </w:r>
          </w:p>
          <w:p w:rsidR="00B875D5" w:rsidRPr="00186B99" w:rsidRDefault="00B875D5" w:rsidP="004C4BBE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20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634A86" w:rsidRPr="00243A1C" w:rsidRDefault="00634A86" w:rsidP="009B02AB">
            <w:pPr>
              <w:pStyle w:val="CalendarText"/>
              <w:rPr>
                <w:b/>
                <w:i/>
                <w:u w:val="single"/>
              </w:rPr>
            </w:pPr>
          </w:p>
        </w:tc>
        <w:tc>
          <w:tcPr>
            <w:tcW w:w="20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B875D5" w:rsidRDefault="00B875D5">
            <w:pPr>
              <w:pStyle w:val="CalendarText"/>
            </w:pPr>
          </w:p>
          <w:p w:rsidR="00C92424" w:rsidRDefault="00C92424">
            <w:pPr>
              <w:pStyle w:val="CalendarText"/>
            </w:pPr>
          </w:p>
        </w:tc>
      </w:tr>
      <w:tr w:rsidR="00B875D5" w:rsidTr="00A9484D">
        <w:trPr>
          <w:trHeight w:hRule="exact" w:val="470"/>
          <w:jc w:val="center"/>
        </w:trPr>
        <w:tc>
          <w:tcPr>
            <w:tcW w:w="207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Pr="001361E5" w:rsidRDefault="00C41F8D">
            <w:pPr>
              <w:pStyle w:val="Date"/>
            </w:pPr>
            <w:r>
              <w:t>5</w:t>
            </w:r>
          </w:p>
        </w:tc>
        <w:tc>
          <w:tcPr>
            <w:tcW w:w="19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>
            <w:pPr>
              <w:pStyle w:val="Date"/>
            </w:pPr>
            <w:r>
              <w:t>6</w:t>
            </w: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B875D5" w:rsidRDefault="00C41F8D">
            <w:pPr>
              <w:pStyle w:val="Date"/>
            </w:pPr>
            <w:r>
              <w:t>7</w:t>
            </w:r>
          </w:p>
        </w:tc>
        <w:tc>
          <w:tcPr>
            <w:tcW w:w="20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>
            <w:pPr>
              <w:pStyle w:val="Date"/>
            </w:pPr>
            <w:r>
              <w:t>8</w:t>
            </w:r>
          </w:p>
        </w:tc>
        <w:tc>
          <w:tcPr>
            <w:tcW w:w="20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Pr="00FD6D04" w:rsidRDefault="00C41F8D" w:rsidP="00634A86">
            <w:pPr>
              <w:pStyle w:val="Date"/>
            </w:pPr>
            <w:r>
              <w:t>9</w:t>
            </w:r>
          </w:p>
        </w:tc>
        <w:tc>
          <w:tcPr>
            <w:tcW w:w="20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>
            <w:pPr>
              <w:pStyle w:val="Date"/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20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Pr="00B05AF3" w:rsidRDefault="00C41F8D">
            <w:pPr>
              <w:pStyle w:val="Dat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  <w:r w:rsidR="001361E5">
              <w:rPr>
                <w:rFonts w:ascii="Berlin Sans FB Demi" w:hAnsi="Berlin Sans FB Demi"/>
                <w:noProof/>
                <w:color w:val="00B050"/>
                <w14:ligatures w14:val="none"/>
                <w14:cntxtAlts w14:val="0"/>
              </w:rPr>
              <w:drawing>
                <wp:inline distT="0" distB="0" distL="0" distR="0" wp14:anchorId="6A34B464" wp14:editId="02F962C8">
                  <wp:extent cx="1057275" cy="10668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5D5" w:rsidTr="00A9484D">
        <w:trPr>
          <w:trHeight w:hRule="exact" w:val="1290"/>
          <w:jc w:val="center"/>
        </w:trPr>
        <w:tc>
          <w:tcPr>
            <w:tcW w:w="207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B875D5" w:rsidRPr="001361E5" w:rsidRDefault="00B875D5" w:rsidP="00A9484D">
            <w:pPr>
              <w:pStyle w:val="CalendarText"/>
              <w:jc w:val="center"/>
              <w:rPr>
                <w:color w:val="002060"/>
              </w:rPr>
            </w:pPr>
          </w:p>
          <w:p w:rsidR="00464458" w:rsidRPr="001361E5" w:rsidRDefault="00464458" w:rsidP="00A9484D">
            <w:pPr>
              <w:pStyle w:val="CalendarText"/>
              <w:jc w:val="center"/>
              <w:rPr>
                <w:color w:val="002060"/>
                <w:sz w:val="22"/>
              </w:rPr>
            </w:pPr>
          </w:p>
        </w:tc>
        <w:tc>
          <w:tcPr>
            <w:tcW w:w="19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862CB0" w:rsidRPr="00933286" w:rsidRDefault="00862CB0" w:rsidP="00862CB0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6:45 – 10:45 AM</w:t>
            </w:r>
          </w:p>
          <w:p w:rsidR="00862CB0" w:rsidRPr="002878A5" w:rsidRDefault="00862CB0" w:rsidP="00862CB0">
            <w:pPr>
              <w:rPr>
                <w:bCs/>
              </w:rPr>
            </w:pPr>
            <w:r w:rsidRPr="00933286">
              <w:rPr>
                <w:b/>
                <w:bCs/>
              </w:rPr>
              <w:t>1:30 – 5:30 PM</w:t>
            </w:r>
          </w:p>
          <w:p w:rsidR="00C037F1" w:rsidRPr="0064332E" w:rsidRDefault="00496807" w:rsidP="00C92424">
            <w:pPr>
              <w:pStyle w:val="CalendarText"/>
              <w:rPr>
                <w:b/>
                <w:color w:val="A25806"/>
              </w:rPr>
            </w:pPr>
            <w:r w:rsidRPr="00496807">
              <w:rPr>
                <w:b/>
                <w:color w:val="0E57C4" w:themeColor="background2" w:themeShade="80"/>
                <w:szCs w:val="18"/>
              </w:rPr>
              <w:t>Bulletproof your body@5:30</w:t>
            </w:r>
          </w:p>
        </w:tc>
        <w:tc>
          <w:tcPr>
            <w:tcW w:w="212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634A86" w:rsidRDefault="00634A86" w:rsidP="00634A86">
            <w:pPr>
              <w:rPr>
                <w:b/>
                <w:bCs/>
              </w:rPr>
            </w:pPr>
            <w:r>
              <w:rPr>
                <w:b/>
                <w:bCs/>
              </w:rPr>
              <w:t>6:45-8:45 AM</w:t>
            </w:r>
          </w:p>
          <w:p w:rsidR="00634A86" w:rsidRPr="00933286" w:rsidRDefault="00634A86" w:rsidP="00634A86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4:00 – 6:00 PM</w:t>
            </w:r>
          </w:p>
          <w:p w:rsidR="00B875D5" w:rsidRDefault="00B875D5" w:rsidP="00634A86"/>
        </w:tc>
        <w:tc>
          <w:tcPr>
            <w:tcW w:w="20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862CB0" w:rsidRPr="00933286" w:rsidRDefault="00862CB0" w:rsidP="00862CB0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6:45 – 10:45 AM</w:t>
            </w:r>
          </w:p>
          <w:p w:rsidR="00862CB0" w:rsidRPr="002878A5" w:rsidRDefault="00862CB0" w:rsidP="00862CB0">
            <w:pPr>
              <w:rPr>
                <w:bCs/>
              </w:rPr>
            </w:pPr>
            <w:r w:rsidRPr="00933286">
              <w:rPr>
                <w:b/>
                <w:bCs/>
              </w:rPr>
              <w:t>1:30 – 5:30 PM</w:t>
            </w:r>
          </w:p>
          <w:p w:rsidR="00B875D5" w:rsidRPr="00EA2CB4" w:rsidRDefault="00B875D5">
            <w:pPr>
              <w:pStyle w:val="CalendarText"/>
              <w:rPr>
                <w:b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B86B6F" w:rsidRPr="00933286" w:rsidRDefault="00B86B6F" w:rsidP="00B86B6F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6:45 – 10:45 AM</w:t>
            </w:r>
          </w:p>
          <w:p w:rsidR="00B86B6F" w:rsidRPr="002878A5" w:rsidRDefault="00B86B6F" w:rsidP="00B86B6F">
            <w:pPr>
              <w:rPr>
                <w:bCs/>
              </w:rPr>
            </w:pPr>
            <w:r w:rsidRPr="00933286">
              <w:rPr>
                <w:b/>
                <w:bCs/>
              </w:rPr>
              <w:t>1:30 – 5:30 PM</w:t>
            </w:r>
          </w:p>
          <w:p w:rsidR="00B875D5" w:rsidRPr="009A13A5" w:rsidRDefault="00B875D5" w:rsidP="00B86B6F">
            <w:pPr>
              <w:pStyle w:val="CalendarText"/>
              <w:rPr>
                <w:rFonts w:ascii="Berlin Sans FB Demi" w:hAnsi="Berlin Sans FB Demi"/>
                <w:b/>
                <w:u w:val="single"/>
              </w:rPr>
            </w:pPr>
          </w:p>
        </w:tc>
        <w:tc>
          <w:tcPr>
            <w:tcW w:w="20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3B381D" w:rsidRDefault="003B381D" w:rsidP="00EA2CB4">
            <w:pPr>
              <w:pStyle w:val="CalendarText"/>
              <w:rPr>
                <w:rFonts w:ascii="Berlin Sans FB Demi" w:hAnsi="Berlin Sans FB Demi"/>
                <w:b/>
                <w:i/>
                <w:color w:val="002060"/>
                <w:u w:val="single"/>
              </w:rPr>
            </w:pPr>
          </w:p>
          <w:p w:rsidR="003B381D" w:rsidRDefault="003B381D" w:rsidP="00EA2CB4">
            <w:pPr>
              <w:pStyle w:val="CalendarText"/>
              <w:rPr>
                <w:rFonts w:ascii="Berlin Sans FB Demi" w:hAnsi="Berlin Sans FB Demi"/>
                <w:b/>
                <w:i/>
                <w:color w:val="002060"/>
                <w:u w:val="single"/>
              </w:rPr>
            </w:pPr>
          </w:p>
          <w:p w:rsidR="00243A1C" w:rsidRPr="004C4BBE" w:rsidRDefault="00243A1C" w:rsidP="003B381D">
            <w:pPr>
              <w:pStyle w:val="CalendarText"/>
              <w:jc w:val="center"/>
              <w:rPr>
                <w:rFonts w:ascii="Berlin Sans FB Demi" w:hAnsi="Berlin Sans FB Demi"/>
                <w:b/>
                <w:i/>
                <w:color w:val="002060"/>
                <w:u w:val="single"/>
              </w:rPr>
            </w:pPr>
          </w:p>
        </w:tc>
        <w:tc>
          <w:tcPr>
            <w:tcW w:w="20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752FBE" w:rsidRPr="00B769B7" w:rsidRDefault="00752FBE" w:rsidP="00464458">
            <w:pPr>
              <w:pStyle w:val="CalendarText"/>
              <w:jc w:val="center"/>
              <w:rPr>
                <w:rFonts w:ascii="Berlin Sans FB Demi" w:hAnsi="Berlin Sans FB Demi"/>
                <w:color w:val="00B050"/>
              </w:rPr>
            </w:pPr>
          </w:p>
          <w:p w:rsidR="00752FBE" w:rsidRPr="00B769B7" w:rsidRDefault="00752FBE" w:rsidP="00464458">
            <w:pPr>
              <w:pStyle w:val="CalendarText"/>
              <w:jc w:val="center"/>
              <w:rPr>
                <w:rFonts w:ascii="Berlin Sans FB Demi" w:hAnsi="Berlin Sans FB Demi"/>
                <w:color w:val="00B050"/>
              </w:rPr>
            </w:pPr>
          </w:p>
          <w:p w:rsidR="00B875D5" w:rsidRPr="00B769B7" w:rsidRDefault="00B875D5" w:rsidP="00464458">
            <w:pPr>
              <w:pStyle w:val="CalendarText"/>
              <w:jc w:val="center"/>
              <w:rPr>
                <w:rFonts w:ascii="Berlin Sans FB Demi" w:hAnsi="Berlin Sans FB Demi"/>
                <w:color w:val="00B050"/>
              </w:rPr>
            </w:pPr>
          </w:p>
        </w:tc>
      </w:tr>
      <w:tr w:rsidR="00B875D5" w:rsidTr="00A9484D">
        <w:trPr>
          <w:trHeight w:hRule="exact" w:val="497"/>
          <w:jc w:val="center"/>
        </w:trPr>
        <w:tc>
          <w:tcPr>
            <w:tcW w:w="207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Pr="001361E5" w:rsidRDefault="00C41F8D" w:rsidP="00B62F08">
            <w:pPr>
              <w:pStyle w:val="Date"/>
            </w:pPr>
            <w:r>
              <w:t>12</w:t>
            </w:r>
          </w:p>
        </w:tc>
        <w:tc>
          <w:tcPr>
            <w:tcW w:w="19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605F28" w:rsidRDefault="00FD6D04" w:rsidP="00F22C97">
            <w:pPr>
              <w:pStyle w:val="Date"/>
            </w:pPr>
            <w:r>
              <w:t>1</w:t>
            </w:r>
            <w:r w:rsidR="00C41F8D">
              <w:t>3</w:t>
            </w:r>
          </w:p>
          <w:p w:rsidR="00A9484D" w:rsidRPr="00A9484D" w:rsidRDefault="00A9484D" w:rsidP="00A9484D"/>
          <w:p w:rsidR="00B875D5" w:rsidRDefault="00605F28" w:rsidP="00F22C97">
            <w:pPr>
              <w:pStyle w:val="Date"/>
            </w:pPr>
            <w:r>
              <w:t xml:space="preserve"> </w:t>
            </w: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B875D5" w:rsidRDefault="00C41F8D">
            <w:pPr>
              <w:pStyle w:val="Date"/>
            </w:pPr>
            <w:r>
              <w:t>14</w:t>
            </w:r>
          </w:p>
        </w:tc>
        <w:tc>
          <w:tcPr>
            <w:tcW w:w="20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B875D5" w:rsidRDefault="00FD6D04">
            <w:pPr>
              <w:pStyle w:val="Date"/>
            </w:pPr>
            <w:r>
              <w:t>1</w:t>
            </w:r>
            <w:r w:rsidR="00C41F8D">
              <w:t>5</w:t>
            </w:r>
          </w:p>
        </w:tc>
        <w:tc>
          <w:tcPr>
            <w:tcW w:w="20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FD6D04">
            <w:pPr>
              <w:pStyle w:val="Date"/>
            </w:pPr>
            <w:r>
              <w:t>1</w:t>
            </w:r>
            <w:r w:rsidR="00C41F8D">
              <w:t>6</w:t>
            </w:r>
          </w:p>
        </w:tc>
        <w:tc>
          <w:tcPr>
            <w:tcW w:w="20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Pr="00085636" w:rsidRDefault="00C41F8D">
            <w:pPr>
              <w:pStyle w:val="Dat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20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Pr="00085636" w:rsidRDefault="00C41F8D" w:rsidP="00B065BC">
            <w:pPr>
              <w:pStyle w:val="Date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</w:tr>
      <w:tr w:rsidR="00B875D5" w:rsidTr="00A9484D">
        <w:trPr>
          <w:trHeight w:hRule="exact" w:val="1202"/>
          <w:jc w:val="center"/>
        </w:trPr>
        <w:tc>
          <w:tcPr>
            <w:tcW w:w="207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7F6E3B" w:rsidRPr="001361E5" w:rsidRDefault="007F6E3B" w:rsidP="007F6E3B">
            <w:pPr>
              <w:pStyle w:val="CalendarText"/>
              <w:jc w:val="center"/>
              <w:rPr>
                <w:rFonts w:ascii="Berlin Sans FB Demi" w:hAnsi="Berlin Sans FB Demi"/>
                <w:i/>
                <w:color w:val="002060"/>
                <w:u w:val="single"/>
              </w:rPr>
            </w:pPr>
          </w:p>
          <w:p w:rsidR="007F6E3B" w:rsidRPr="001361E5" w:rsidRDefault="007F6E3B" w:rsidP="007F6E3B">
            <w:pPr>
              <w:pStyle w:val="CalendarText"/>
              <w:jc w:val="center"/>
              <w:rPr>
                <w:rFonts w:ascii="Berlin Sans FB Demi" w:hAnsi="Berlin Sans FB Demi"/>
                <w:i/>
                <w:color w:val="002060"/>
                <w:u w:val="single"/>
              </w:rPr>
            </w:pPr>
          </w:p>
          <w:p w:rsidR="00B875D5" w:rsidRPr="001361E5" w:rsidRDefault="002E41DE" w:rsidP="00EA2CB4">
            <w:pPr>
              <w:pStyle w:val="CalendarText"/>
              <w:jc w:val="center"/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-309880</wp:posOffset>
                  </wp:positionH>
                  <wp:positionV relativeFrom="paragraph">
                    <wp:posOffset>53975</wp:posOffset>
                  </wp:positionV>
                  <wp:extent cx="2190750" cy="2190750"/>
                  <wp:effectExtent l="0" t="0" r="0" b="0"/>
                  <wp:wrapNone/>
                  <wp:docPr id="302" name="Picture 302" descr="Image result for hot cocoa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ot cocoa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2F08" w:rsidRPr="001361E5" w:rsidRDefault="00B62F08" w:rsidP="00EA2CB4">
            <w:pPr>
              <w:pStyle w:val="CalendarText"/>
              <w:jc w:val="center"/>
            </w:pPr>
          </w:p>
          <w:p w:rsidR="00B62F08" w:rsidRPr="001361E5" w:rsidRDefault="00B62F08" w:rsidP="00EA2CB4">
            <w:pPr>
              <w:pStyle w:val="CalendarText"/>
              <w:jc w:val="center"/>
            </w:pPr>
          </w:p>
        </w:tc>
        <w:tc>
          <w:tcPr>
            <w:tcW w:w="19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862CB0" w:rsidRPr="00933286" w:rsidRDefault="00862CB0" w:rsidP="00862CB0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6:45 – 10:45 AM</w:t>
            </w:r>
          </w:p>
          <w:p w:rsidR="00A8435D" w:rsidRDefault="00862CB0" w:rsidP="00A8435D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1:30 – 5:30 PM</w:t>
            </w:r>
          </w:p>
          <w:p w:rsidR="00B62F08" w:rsidRPr="00B62F08" w:rsidRDefault="00496807" w:rsidP="00605F28">
            <w:pPr>
              <w:rPr>
                <w:b/>
                <w:bCs/>
                <w:sz w:val="16"/>
                <w:szCs w:val="16"/>
              </w:rPr>
            </w:pPr>
            <w:r w:rsidRPr="00496807">
              <w:rPr>
                <w:b/>
                <w:color w:val="0E57C4" w:themeColor="background2" w:themeShade="80"/>
                <w:sz w:val="18"/>
                <w:szCs w:val="18"/>
              </w:rPr>
              <w:t>The time is now to change your life@5:30</w:t>
            </w:r>
          </w:p>
        </w:tc>
        <w:tc>
          <w:tcPr>
            <w:tcW w:w="212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634A86" w:rsidRDefault="00634A86" w:rsidP="00634A86">
            <w:pPr>
              <w:rPr>
                <w:b/>
                <w:bCs/>
              </w:rPr>
            </w:pPr>
            <w:r>
              <w:rPr>
                <w:b/>
                <w:bCs/>
              </w:rPr>
              <w:t>6:45-8:45 AM</w:t>
            </w:r>
          </w:p>
          <w:p w:rsidR="00634A86" w:rsidRPr="00933286" w:rsidRDefault="00634A86" w:rsidP="00634A86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4:00 – 6:00 PM</w:t>
            </w:r>
          </w:p>
          <w:p w:rsidR="00B875D5" w:rsidRDefault="00B875D5" w:rsidP="00634A86"/>
        </w:tc>
        <w:tc>
          <w:tcPr>
            <w:tcW w:w="20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243A1C" w:rsidRPr="00243A1C" w:rsidRDefault="00243A1C" w:rsidP="00243A1C">
            <w:pPr>
              <w:rPr>
                <w:b/>
                <w:bCs/>
              </w:rPr>
            </w:pPr>
            <w:r w:rsidRPr="00243A1C">
              <w:rPr>
                <w:b/>
                <w:bCs/>
              </w:rPr>
              <w:t>6:45 – 10:45 AM</w:t>
            </w:r>
          </w:p>
          <w:p w:rsidR="00B875D5" w:rsidRDefault="00243A1C" w:rsidP="00243A1C">
            <w:pPr>
              <w:pStyle w:val="CalendarText"/>
              <w:rPr>
                <w:b/>
                <w:bCs/>
                <w:sz w:val="22"/>
              </w:rPr>
            </w:pPr>
            <w:r w:rsidRPr="00243A1C">
              <w:rPr>
                <w:b/>
                <w:bCs/>
                <w:sz w:val="22"/>
              </w:rPr>
              <w:t>1:30 – 5:30 PM</w:t>
            </w:r>
          </w:p>
          <w:p w:rsidR="00EA2CB4" w:rsidRPr="001D31D0" w:rsidRDefault="00EA2CB4" w:rsidP="00243A1C">
            <w:pPr>
              <w:pStyle w:val="CalendarText"/>
              <w:rPr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862CB0" w:rsidRPr="00933286" w:rsidRDefault="00862CB0" w:rsidP="00862CB0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6:45 – 10:45 AM</w:t>
            </w:r>
          </w:p>
          <w:p w:rsidR="00862CB0" w:rsidRPr="002878A5" w:rsidRDefault="00862CB0" w:rsidP="00862CB0">
            <w:pPr>
              <w:rPr>
                <w:bCs/>
              </w:rPr>
            </w:pPr>
            <w:r w:rsidRPr="00933286">
              <w:rPr>
                <w:b/>
                <w:bCs/>
              </w:rPr>
              <w:t>1:30 – 5:30 PM</w:t>
            </w:r>
          </w:p>
          <w:p w:rsidR="00B875D5" w:rsidRPr="00AD30F5" w:rsidRDefault="00B875D5" w:rsidP="00AD30F5">
            <w:pPr>
              <w:pStyle w:val="CalendarText"/>
              <w:jc w:val="center"/>
              <w:rPr>
                <w:b/>
              </w:rPr>
            </w:pPr>
          </w:p>
        </w:tc>
        <w:tc>
          <w:tcPr>
            <w:tcW w:w="20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B875D5" w:rsidRPr="00B35CBF" w:rsidRDefault="002E41DE" w:rsidP="00B35CBF">
            <w:pPr>
              <w:pStyle w:val="CalendarText"/>
              <w:rPr>
                <w:b/>
              </w:rPr>
            </w:pPr>
            <w:r>
              <w:rPr>
                <w:noProof/>
                <w14:ligatures w14:val="none"/>
                <w14:cntxtAlts w14:val="0"/>
              </w:rPr>
              <w:drawing>
                <wp:anchor distT="0" distB="0" distL="114300" distR="114300" simplePos="0" relativeHeight="251683840" behindDoc="1" locked="0" layoutInCell="1" allowOverlap="1" wp14:anchorId="110762FC" wp14:editId="636D12E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226695</wp:posOffset>
                  </wp:positionV>
                  <wp:extent cx="2266950" cy="1457325"/>
                  <wp:effectExtent l="0" t="0" r="0" b="9525"/>
                  <wp:wrapNone/>
                  <wp:docPr id="298" name="Picture 298" descr="Image result for w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4A86" w:rsidRPr="00B769B7">
              <w:rPr>
                <w:color w:val="00B050"/>
              </w:rPr>
              <w:t xml:space="preserve"> </w:t>
            </w:r>
          </w:p>
        </w:tc>
        <w:tc>
          <w:tcPr>
            <w:tcW w:w="20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B875D5" w:rsidRDefault="00B875D5">
            <w:pPr>
              <w:pStyle w:val="CalendarText"/>
            </w:pPr>
          </w:p>
          <w:p w:rsidR="00582B80" w:rsidRDefault="00582B80">
            <w:pPr>
              <w:pStyle w:val="CalendarText"/>
            </w:pPr>
          </w:p>
        </w:tc>
      </w:tr>
      <w:tr w:rsidR="00B875D5" w:rsidTr="00A9484D">
        <w:trPr>
          <w:trHeight w:hRule="exact" w:val="419"/>
          <w:jc w:val="center"/>
        </w:trPr>
        <w:tc>
          <w:tcPr>
            <w:tcW w:w="207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F21A04" w:rsidRPr="001361E5" w:rsidRDefault="00C41F8D" w:rsidP="00243A1C">
            <w:pPr>
              <w:pStyle w:val="Date"/>
            </w:pPr>
            <w:r>
              <w:t>19</w:t>
            </w:r>
          </w:p>
          <w:p w:rsidR="00B875D5" w:rsidRPr="001361E5" w:rsidRDefault="00F21A04" w:rsidP="00243A1C">
            <w:pPr>
              <w:pStyle w:val="Date"/>
            </w:pPr>
            <w:r w:rsidRPr="001361E5">
              <w:t xml:space="preserve"> </w:t>
            </w:r>
          </w:p>
          <w:p w:rsidR="00F21A04" w:rsidRPr="001361E5" w:rsidRDefault="00F21A04" w:rsidP="00F21A04"/>
        </w:tc>
        <w:tc>
          <w:tcPr>
            <w:tcW w:w="19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auto"/>
          </w:tcPr>
          <w:p w:rsidR="00B875D5" w:rsidRPr="00FD6D04" w:rsidRDefault="00C41F8D" w:rsidP="004C4BBE">
            <w:pPr>
              <w:pStyle w:val="Date"/>
            </w:pPr>
            <w:r>
              <w:t>20</w:t>
            </w: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>
            <w:pPr>
              <w:pStyle w:val="Date"/>
            </w:pPr>
            <w:r>
              <w:t>21</w:t>
            </w:r>
          </w:p>
        </w:tc>
        <w:tc>
          <w:tcPr>
            <w:tcW w:w="20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>
            <w:pPr>
              <w:pStyle w:val="Date"/>
            </w:pPr>
            <w:r>
              <w:t>22</w:t>
            </w:r>
          </w:p>
        </w:tc>
        <w:tc>
          <w:tcPr>
            <w:tcW w:w="20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 w:rsidP="009B02AB">
            <w:pPr>
              <w:pStyle w:val="Date"/>
            </w:pPr>
            <w:r>
              <w:t>23</w:t>
            </w:r>
          </w:p>
        </w:tc>
        <w:tc>
          <w:tcPr>
            <w:tcW w:w="20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 w:rsidP="00FD6D04">
            <w:pPr>
              <w:pStyle w:val="Date"/>
            </w:pPr>
            <w:r>
              <w:t>24</w:t>
            </w:r>
          </w:p>
        </w:tc>
        <w:tc>
          <w:tcPr>
            <w:tcW w:w="20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:rsidR="00B875D5" w:rsidRDefault="00C41F8D" w:rsidP="004F154A">
            <w:pPr>
              <w:pStyle w:val="Date"/>
            </w:pPr>
            <w:r>
              <w:t>25</w:t>
            </w:r>
          </w:p>
        </w:tc>
      </w:tr>
      <w:tr w:rsidR="00496807" w:rsidTr="00A9484D">
        <w:trPr>
          <w:trHeight w:hRule="exact" w:val="1242"/>
          <w:jc w:val="center"/>
        </w:trPr>
        <w:tc>
          <w:tcPr>
            <w:tcW w:w="2072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496807" w:rsidRPr="001361E5" w:rsidRDefault="00496807">
            <w:pPr>
              <w:pStyle w:val="CalendarText"/>
              <w:rPr>
                <w:rFonts w:ascii="Berlin Sans FB Demi" w:hAnsi="Berlin Sans FB Demi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496807" w:rsidRPr="00933286" w:rsidRDefault="00496807" w:rsidP="00862CB0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6:45 – 10:45 AM</w:t>
            </w:r>
          </w:p>
          <w:p w:rsidR="00496807" w:rsidRDefault="00496807" w:rsidP="00224547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1:30 – 5:30 PM</w:t>
            </w:r>
            <w:r>
              <w:rPr>
                <w:b/>
                <w:bCs/>
              </w:rPr>
              <w:t xml:space="preserve"> </w:t>
            </w:r>
          </w:p>
          <w:p w:rsidR="00496807" w:rsidRPr="00224547" w:rsidRDefault="00496807" w:rsidP="00224547">
            <w:pPr>
              <w:rPr>
                <w:b/>
                <w:bCs/>
              </w:rPr>
            </w:pPr>
            <w:r w:rsidRPr="00496807">
              <w:rPr>
                <w:b/>
                <w:color w:val="0E57C4" w:themeColor="background2" w:themeShade="80"/>
                <w:sz w:val="18"/>
                <w:szCs w:val="18"/>
              </w:rPr>
              <w:t>Bacterial resistance to antibiotics@5:30</w:t>
            </w:r>
          </w:p>
        </w:tc>
        <w:tc>
          <w:tcPr>
            <w:tcW w:w="2126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496807" w:rsidRDefault="00496807" w:rsidP="00496807">
            <w:pPr>
              <w:rPr>
                <w:b/>
                <w:bCs/>
              </w:rPr>
            </w:pPr>
            <w:r>
              <w:rPr>
                <w:b/>
                <w:bCs/>
              </w:rPr>
              <w:t>6:45-8:45 AM</w:t>
            </w:r>
          </w:p>
          <w:p w:rsidR="00496807" w:rsidRPr="00933286" w:rsidRDefault="00496807" w:rsidP="00496807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4:00 – 6:00 PM</w:t>
            </w:r>
          </w:p>
          <w:p w:rsidR="00496807" w:rsidRDefault="00496807" w:rsidP="00496807"/>
        </w:tc>
        <w:tc>
          <w:tcPr>
            <w:tcW w:w="20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496807" w:rsidRPr="00243A1C" w:rsidRDefault="00496807" w:rsidP="00F00065">
            <w:pPr>
              <w:rPr>
                <w:b/>
                <w:bCs/>
              </w:rPr>
            </w:pPr>
            <w:r w:rsidRPr="00243A1C">
              <w:rPr>
                <w:b/>
                <w:bCs/>
              </w:rPr>
              <w:t>6:45 – 10:45 AM</w:t>
            </w:r>
          </w:p>
          <w:p w:rsidR="00496807" w:rsidRDefault="00496807" w:rsidP="00F00065">
            <w:pPr>
              <w:pStyle w:val="CalendarText"/>
              <w:rPr>
                <w:b/>
                <w:bCs/>
                <w:sz w:val="22"/>
              </w:rPr>
            </w:pPr>
            <w:r w:rsidRPr="00243A1C">
              <w:rPr>
                <w:b/>
                <w:bCs/>
                <w:sz w:val="22"/>
              </w:rPr>
              <w:t>1:30 – 5:30 PM</w:t>
            </w:r>
          </w:p>
          <w:p w:rsidR="00496807" w:rsidRPr="001D31D0" w:rsidRDefault="00496807" w:rsidP="00F00065">
            <w:pPr>
              <w:pStyle w:val="CalendarText"/>
              <w:rPr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</w:tcPr>
          <w:p w:rsidR="00496807" w:rsidRPr="00243A1C" w:rsidRDefault="00496807" w:rsidP="00F00065">
            <w:pPr>
              <w:rPr>
                <w:b/>
                <w:bCs/>
              </w:rPr>
            </w:pPr>
            <w:r w:rsidRPr="00243A1C">
              <w:rPr>
                <w:b/>
                <w:bCs/>
              </w:rPr>
              <w:t>6:45 – 10:45 AM</w:t>
            </w:r>
          </w:p>
          <w:p w:rsidR="00496807" w:rsidRDefault="00496807" w:rsidP="00F00065">
            <w:pPr>
              <w:pStyle w:val="CalendarText"/>
              <w:rPr>
                <w:b/>
                <w:bCs/>
                <w:sz w:val="22"/>
              </w:rPr>
            </w:pPr>
            <w:r w:rsidRPr="00243A1C">
              <w:rPr>
                <w:b/>
                <w:bCs/>
                <w:sz w:val="22"/>
              </w:rPr>
              <w:t>1:30 – 5:30 PM</w:t>
            </w:r>
          </w:p>
          <w:p w:rsidR="00496807" w:rsidRPr="001D31D0" w:rsidRDefault="00496807" w:rsidP="00F00065">
            <w:pPr>
              <w:pStyle w:val="CalendarText"/>
              <w:rPr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496807" w:rsidRDefault="00496807">
            <w:pPr>
              <w:pStyle w:val="CalendarText"/>
              <w:rPr>
                <w:rFonts w:ascii="Berlin Sans FB Demi" w:hAnsi="Berlin Sans FB Demi"/>
                <w:color w:val="002060"/>
              </w:rPr>
            </w:pPr>
          </w:p>
          <w:p w:rsidR="00496807" w:rsidRPr="00752FBE" w:rsidRDefault="00496807" w:rsidP="00752FBE">
            <w:pPr>
              <w:pStyle w:val="CalendarText"/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2043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496807" w:rsidRPr="003B381D" w:rsidRDefault="00496807" w:rsidP="00A9484D">
            <w:pPr>
              <w:pStyle w:val="CalendarText"/>
              <w:jc w:val="center"/>
              <w:rPr>
                <w:rFonts w:ascii="Lucida Fax" w:hAnsi="Lucida Fax"/>
                <w:b/>
              </w:rPr>
            </w:pPr>
          </w:p>
        </w:tc>
      </w:tr>
      <w:tr w:rsidR="00496807" w:rsidTr="00A9484D">
        <w:trPr>
          <w:trHeight w:hRule="exact" w:val="1757"/>
          <w:jc w:val="center"/>
        </w:trPr>
        <w:tc>
          <w:tcPr>
            <w:tcW w:w="207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496807" w:rsidRPr="00057E17" w:rsidRDefault="00496807" w:rsidP="00FD6D04">
            <w:pPr>
              <w:rPr>
                <w:color w:val="auto"/>
                <w:sz w:val="30"/>
                <w:szCs w:val="30"/>
              </w:rPr>
            </w:pPr>
            <w:r>
              <w:rPr>
                <w:color w:val="auto"/>
                <w:sz w:val="30"/>
                <w:szCs w:val="30"/>
              </w:rPr>
              <w:t>26</w:t>
            </w:r>
          </w:p>
          <w:p w:rsidR="00496807" w:rsidRPr="001361E5" w:rsidRDefault="00496807" w:rsidP="00FD6D04">
            <w:pPr>
              <w:rPr>
                <w:sz w:val="30"/>
                <w:szCs w:val="30"/>
              </w:rPr>
            </w:pPr>
          </w:p>
          <w:p w:rsidR="00496807" w:rsidRPr="001361E5" w:rsidRDefault="00496807" w:rsidP="00FD6D04">
            <w:pPr>
              <w:rPr>
                <w:sz w:val="30"/>
                <w:szCs w:val="30"/>
              </w:rPr>
            </w:pPr>
          </w:p>
          <w:p w:rsidR="00496807" w:rsidRPr="001361E5" w:rsidRDefault="00496807" w:rsidP="00FD6D04">
            <w:pPr>
              <w:rPr>
                <w:sz w:val="30"/>
                <w:szCs w:val="30"/>
              </w:rPr>
            </w:pPr>
          </w:p>
        </w:tc>
        <w:tc>
          <w:tcPr>
            <w:tcW w:w="19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496807" w:rsidRDefault="00496807">
            <w:pPr>
              <w:pStyle w:val="Date"/>
            </w:pPr>
            <w:r>
              <w:t>27</w:t>
            </w:r>
          </w:p>
          <w:p w:rsidR="00496807" w:rsidRPr="00933286" w:rsidRDefault="00496807" w:rsidP="00EA2CB4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 xml:space="preserve">6:45 – 10:45 </w:t>
            </w:r>
            <w:r w:rsidRPr="00EA2CB4">
              <w:rPr>
                <w:b/>
                <w:bCs/>
                <w:sz w:val="24"/>
                <w:szCs w:val="24"/>
              </w:rPr>
              <w:t>AM</w:t>
            </w:r>
          </w:p>
          <w:p w:rsidR="00496807" w:rsidRDefault="00496807" w:rsidP="00FD6D04">
            <w:pPr>
              <w:pStyle w:val="Date"/>
              <w:rPr>
                <w:b/>
                <w:i/>
                <w:color w:val="993300"/>
              </w:rPr>
            </w:pPr>
            <w:r w:rsidRPr="00EA2CB4">
              <w:rPr>
                <w:b/>
                <w:bCs/>
                <w:sz w:val="22"/>
                <w:szCs w:val="22"/>
              </w:rPr>
              <w:t>1:30 – 5:30 PM</w:t>
            </w:r>
            <w:r>
              <w:rPr>
                <w:b/>
                <w:bCs/>
              </w:rPr>
              <w:t xml:space="preserve"> </w:t>
            </w:r>
            <w:r w:rsidRPr="00B769B7">
              <w:rPr>
                <w:b/>
                <w:i/>
                <w:color w:val="993300"/>
              </w:rPr>
              <w:t xml:space="preserve"> </w:t>
            </w:r>
          </w:p>
          <w:p w:rsidR="00496807" w:rsidRPr="00496807" w:rsidRDefault="00496807" w:rsidP="009B02AB">
            <w:pPr>
              <w:rPr>
                <w:b/>
                <w:sz w:val="18"/>
                <w:szCs w:val="18"/>
              </w:rPr>
            </w:pPr>
            <w:r w:rsidRPr="00496807">
              <w:rPr>
                <w:b/>
                <w:color w:val="0E57C4" w:themeColor="background2" w:themeShade="80"/>
                <w:sz w:val="18"/>
                <w:szCs w:val="18"/>
              </w:rPr>
              <w:t>Sleep well strategies@5:30</w:t>
            </w:r>
          </w:p>
        </w:tc>
        <w:tc>
          <w:tcPr>
            <w:tcW w:w="2126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496807" w:rsidRDefault="00496807">
            <w:pPr>
              <w:pStyle w:val="Date"/>
            </w:pPr>
            <w:r>
              <w:t>28</w:t>
            </w:r>
          </w:p>
          <w:p w:rsidR="00496807" w:rsidRDefault="00496807" w:rsidP="00085636">
            <w:pPr>
              <w:rPr>
                <w:b/>
                <w:bCs/>
              </w:rPr>
            </w:pPr>
            <w:r>
              <w:rPr>
                <w:b/>
                <w:bCs/>
              </w:rPr>
              <w:t>6:45-8:45 AM</w:t>
            </w:r>
          </w:p>
          <w:p w:rsidR="00496807" w:rsidRPr="00933286" w:rsidRDefault="00496807" w:rsidP="00085636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>4:00 – 6:00 PM</w:t>
            </w:r>
          </w:p>
          <w:p w:rsidR="00496807" w:rsidRPr="00243A1C" w:rsidRDefault="00496807" w:rsidP="008338A2"/>
          <w:p w:rsidR="00496807" w:rsidRPr="00243A1C" w:rsidRDefault="00496807" w:rsidP="00243A1C"/>
        </w:tc>
        <w:tc>
          <w:tcPr>
            <w:tcW w:w="20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496807" w:rsidRDefault="00496807">
            <w:pPr>
              <w:pStyle w:val="Date"/>
            </w:pPr>
            <w:r>
              <w:t>29</w:t>
            </w:r>
          </w:p>
          <w:p w:rsidR="00496807" w:rsidRPr="00933286" w:rsidRDefault="00496807" w:rsidP="00496807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 xml:space="preserve">6:45 – 10:45 </w:t>
            </w:r>
            <w:r w:rsidRPr="00EA2CB4">
              <w:rPr>
                <w:b/>
                <w:bCs/>
                <w:sz w:val="24"/>
                <w:szCs w:val="24"/>
              </w:rPr>
              <w:t>AM</w:t>
            </w:r>
          </w:p>
          <w:p w:rsidR="00496807" w:rsidRDefault="00496807" w:rsidP="00496807">
            <w:pPr>
              <w:pStyle w:val="Date"/>
              <w:rPr>
                <w:b/>
                <w:i/>
                <w:color w:val="993300"/>
              </w:rPr>
            </w:pPr>
            <w:r w:rsidRPr="00EA2CB4">
              <w:rPr>
                <w:b/>
                <w:bCs/>
                <w:sz w:val="22"/>
                <w:szCs w:val="22"/>
              </w:rPr>
              <w:t>1:30 – 5:30 PM</w:t>
            </w:r>
            <w:r>
              <w:rPr>
                <w:b/>
                <w:bCs/>
              </w:rPr>
              <w:t xml:space="preserve"> </w:t>
            </w:r>
            <w:r w:rsidRPr="00B769B7">
              <w:rPr>
                <w:b/>
                <w:i/>
                <w:color w:val="993300"/>
              </w:rPr>
              <w:t xml:space="preserve"> </w:t>
            </w:r>
          </w:p>
          <w:p w:rsidR="00496807" w:rsidRPr="00221BC2" w:rsidRDefault="00496807" w:rsidP="009B02AB"/>
        </w:tc>
        <w:tc>
          <w:tcPr>
            <w:tcW w:w="20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496807" w:rsidRDefault="00496807">
            <w:pPr>
              <w:pStyle w:val="Date"/>
            </w:pPr>
            <w:r>
              <w:t>30</w:t>
            </w:r>
          </w:p>
          <w:p w:rsidR="00496807" w:rsidRPr="00933286" w:rsidRDefault="00496807" w:rsidP="00496807">
            <w:pPr>
              <w:rPr>
                <w:b/>
                <w:bCs/>
              </w:rPr>
            </w:pPr>
            <w:r w:rsidRPr="00933286">
              <w:rPr>
                <w:b/>
                <w:bCs/>
              </w:rPr>
              <w:t xml:space="preserve">6:45 – 10:45 </w:t>
            </w:r>
            <w:r w:rsidRPr="00EA2CB4">
              <w:rPr>
                <w:b/>
                <w:bCs/>
                <w:sz w:val="24"/>
                <w:szCs w:val="24"/>
              </w:rPr>
              <w:t>AM</w:t>
            </w:r>
          </w:p>
          <w:p w:rsidR="00496807" w:rsidRDefault="00496807" w:rsidP="00496807">
            <w:pPr>
              <w:pStyle w:val="Date"/>
              <w:rPr>
                <w:b/>
                <w:i/>
                <w:color w:val="993300"/>
              </w:rPr>
            </w:pPr>
            <w:r w:rsidRPr="00EA2CB4">
              <w:rPr>
                <w:b/>
                <w:bCs/>
                <w:sz w:val="22"/>
                <w:szCs w:val="22"/>
              </w:rPr>
              <w:t>1:30 – 5:30 PM</w:t>
            </w:r>
            <w:r>
              <w:rPr>
                <w:b/>
                <w:bCs/>
              </w:rPr>
              <w:t xml:space="preserve"> </w:t>
            </w:r>
            <w:r w:rsidRPr="00B769B7">
              <w:rPr>
                <w:b/>
                <w:i/>
                <w:color w:val="993300"/>
              </w:rPr>
              <w:t xml:space="preserve"> </w:t>
            </w:r>
          </w:p>
          <w:p w:rsidR="00496807" w:rsidRPr="004F6F06" w:rsidRDefault="00496807" w:rsidP="009B02AB">
            <w:pPr>
              <w:rPr>
                <w:b/>
                <w:i/>
              </w:rPr>
            </w:pPr>
          </w:p>
        </w:tc>
        <w:tc>
          <w:tcPr>
            <w:tcW w:w="2045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496807" w:rsidRDefault="00047DEE" w:rsidP="004F6F06">
            <w:pPr>
              <w:pStyle w:val="Date"/>
              <w:rPr>
                <w:b/>
                <w:i/>
              </w:rPr>
            </w:pPr>
            <w:r w:rsidRPr="00047DEE"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386F25F" wp14:editId="6B0CC7A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109855</wp:posOffset>
                      </wp:positionV>
                      <wp:extent cx="1114425" cy="590550"/>
                      <wp:effectExtent l="0" t="0" r="0" b="0"/>
                      <wp:wrapNone/>
                      <wp:docPr id="2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7DEE" w:rsidRPr="00047DEE" w:rsidRDefault="00047DEE">
                                  <w:pPr>
                                    <w:rPr>
                                      <w:rFonts w:ascii="Broadway" w:hAnsi="Broadway"/>
                                      <w:b/>
                                      <w:color w:val="121428" w:themeColor="text2" w:themeShade="80"/>
                                      <w:sz w:val="28"/>
                                      <w:szCs w:val="28"/>
                                    </w:rPr>
                                  </w:pPr>
                                  <w:r w:rsidRPr="00047DEE">
                                    <w:rPr>
                                      <w:rFonts w:ascii="Broadway" w:hAnsi="Broadway"/>
                                      <w:b/>
                                      <w:color w:val="121428" w:themeColor="text2" w:themeShade="80"/>
                                      <w:sz w:val="28"/>
                                      <w:szCs w:val="28"/>
                                    </w:rPr>
                                    <w:t>Team training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4pt;margin-top:8.65pt;width:87.75pt;height:4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" filled="f" stroked="f">
                      <v:textbox>
                        <w:txbxContent>
                          <w:p w:rsidR="00047DEE" w:rsidRPr="00047DEE" w:rsidRDefault="00047DEE">
                            <w:pPr>
                              <w:rPr>
                                <w:rFonts w:ascii="Broadway" w:hAnsi="Broadway"/>
                                <w:b/>
                                <w:color w:val="121428" w:themeColor="text2" w:themeShade="80"/>
                                <w:sz w:val="28"/>
                                <w:szCs w:val="28"/>
                              </w:rPr>
                            </w:pPr>
                            <w:r w:rsidRPr="00047DEE">
                              <w:rPr>
                                <w:rFonts w:ascii="Broadway" w:hAnsi="Broadway"/>
                                <w:b/>
                                <w:color w:val="121428" w:themeColor="text2" w:themeShade="80"/>
                                <w:sz w:val="28"/>
                                <w:szCs w:val="28"/>
                              </w:rPr>
                              <w:t>Team training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6807" w:rsidRPr="00496807">
              <w:rPr>
                <w:b/>
                <w:i/>
              </w:rPr>
              <w:t>31</w:t>
            </w:r>
          </w:p>
          <w:p w:rsidR="00047DEE" w:rsidRPr="00047DEE" w:rsidRDefault="00047DEE" w:rsidP="00047DEE"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64535044" wp14:editId="6B3B2661">
                  <wp:extent cx="1162050" cy="790575"/>
                  <wp:effectExtent l="0" t="0" r="0" b="9525"/>
                  <wp:docPr id="293" name="Picture 293" descr="C:\Users\frontdesk\AppData\Local\Microsoft\Windows\INetCache\IE\LV4HLOE1\26658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rontdesk\AppData\Local\Microsoft\Windows\INetCache\IE\LV4HLOE1\26658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:rsidR="00496807" w:rsidRDefault="00496807">
            <w:pPr>
              <w:pStyle w:val="Date"/>
            </w:pPr>
          </w:p>
          <w:p w:rsidR="00496807" w:rsidRDefault="00496807" w:rsidP="00243954">
            <w:r>
              <w:rPr>
                <w:noProof/>
                <w14:ligatures w14:val="none"/>
                <w14:cntxtAlts w14:val="0"/>
              </w:rPr>
              <w:t xml:space="preserve">           </w:t>
            </w:r>
          </w:p>
          <w:p w:rsidR="00496807" w:rsidRPr="00243954" w:rsidRDefault="00496807" w:rsidP="00243954"/>
        </w:tc>
      </w:tr>
    </w:tbl>
    <w:p w:rsidR="00B875D5" w:rsidRDefault="00B875D5" w:rsidP="00B03185"/>
    <w:sectPr w:rsidR="00B875D5" w:rsidSect="00584A71">
      <w:headerReference w:type="default" r:id="rId20"/>
      <w:pgSz w:w="15840" w:h="12240" w:orient="landscape" w:code="1"/>
      <w:pgMar w:top="1170" w:right="1440" w:bottom="540" w:left="1440" w:header="432" w:footer="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CB0" w:rsidRDefault="00862CB0" w:rsidP="00862CB0">
      <w:r>
        <w:separator/>
      </w:r>
    </w:p>
  </w:endnote>
  <w:endnote w:type="continuationSeparator" w:id="0">
    <w:p w:rsidR="00862CB0" w:rsidRDefault="00862CB0" w:rsidP="00862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CB0" w:rsidRDefault="00862CB0" w:rsidP="00862CB0">
      <w:r>
        <w:separator/>
      </w:r>
    </w:p>
  </w:footnote>
  <w:footnote w:type="continuationSeparator" w:id="0">
    <w:p w:rsidR="00862CB0" w:rsidRDefault="00862CB0" w:rsidP="00862C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CB0" w:rsidRPr="009B02AB" w:rsidRDefault="00057E17" w:rsidP="00C037F1">
    <w:pPr>
      <w:pStyle w:val="Header"/>
      <w:rPr>
        <w:rFonts w:ascii="Berlin Sans FB Demi" w:hAnsi="Berlin Sans FB Demi"/>
        <w:color w:val="0D4F21"/>
        <w:sz w:val="96"/>
        <w:szCs w:val="96"/>
      </w:rPr>
    </w:pPr>
    <w:r>
      <w:rPr>
        <w:rFonts w:ascii="Berlin Sans FB Demi" w:hAnsi="Berlin Sans FB Demi"/>
        <w:color w:val="293E1E"/>
        <w:sz w:val="96"/>
        <w:szCs w:val="96"/>
      </w:rPr>
      <w:tab/>
    </w:r>
    <w:r w:rsidR="00C41F8D">
      <w:rPr>
        <w:rFonts w:ascii="Berlin Sans FB Demi" w:hAnsi="Berlin Sans FB Demi"/>
        <w:color w:val="293E1E"/>
        <w:sz w:val="96"/>
        <w:szCs w:val="96"/>
      </w:rPr>
      <w:t xml:space="preserve">    </w:t>
    </w:r>
    <w:r w:rsidR="00047DEE">
      <w:rPr>
        <w:rFonts w:ascii="Berlin Sans FB Demi" w:hAnsi="Berlin Sans FB Demi"/>
        <w:color w:val="293E1E"/>
        <w:sz w:val="96"/>
        <w:szCs w:val="96"/>
      </w:rPr>
      <w:t xml:space="preserve">     </w:t>
    </w:r>
    <w:r w:rsidR="00047DEE">
      <w:rPr>
        <w:noProof/>
        <w14:ligatures w14:val="none"/>
        <w14:cntxtAlts w14:val="0"/>
      </w:rPr>
      <w:drawing>
        <wp:inline distT="0" distB="0" distL="0" distR="0" wp14:anchorId="01B34D89" wp14:editId="56B238BD">
          <wp:extent cx="552450" cy="599803"/>
          <wp:effectExtent l="0" t="0" r="0" b="0"/>
          <wp:docPr id="295" name="Picture 295" descr="Image result for sn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n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99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4A71">
      <w:rPr>
        <w:rFonts w:ascii="Berlin Sans FB Demi" w:hAnsi="Berlin Sans FB Demi"/>
        <w:color w:val="293E1E"/>
        <w:sz w:val="96"/>
        <w:szCs w:val="96"/>
      </w:rPr>
      <w:t xml:space="preserve">  </w:t>
    </w:r>
    <w:r w:rsidR="00C41F8D" w:rsidRPr="00C41F8D">
      <w:rPr>
        <w:rFonts w:ascii="Berlin Sans FB Demi" w:hAnsi="Berlin Sans FB Demi"/>
        <w:color w:val="072B62" w:themeColor="background2" w:themeShade="40"/>
        <w:sz w:val="96"/>
        <w:szCs w:val="96"/>
      </w:rPr>
      <w:t>January</w:t>
    </w:r>
    <w:r w:rsidR="004C4BBE" w:rsidRPr="00C41F8D">
      <w:rPr>
        <w:rFonts w:ascii="Berlin Sans FB Demi" w:hAnsi="Berlin Sans FB Demi"/>
        <w:color w:val="072B62" w:themeColor="background2" w:themeShade="40"/>
        <w:sz w:val="96"/>
        <w:szCs w:val="96"/>
      </w:rPr>
      <w:t xml:space="preserve"> </w:t>
    </w:r>
    <w:r w:rsidRPr="00C41F8D">
      <w:rPr>
        <w:rFonts w:ascii="Berlin Sans FB Demi" w:hAnsi="Berlin Sans FB Demi"/>
        <w:color w:val="072B62" w:themeColor="background2" w:themeShade="40"/>
        <w:sz w:val="96"/>
        <w:szCs w:val="96"/>
      </w:rPr>
      <w:t>20</w:t>
    </w:r>
    <w:r w:rsidR="00C20C22">
      <w:rPr>
        <w:rFonts w:ascii="Berlin Sans FB Demi" w:hAnsi="Berlin Sans FB Demi"/>
        <w:color w:val="072B62" w:themeColor="background2" w:themeShade="40"/>
        <w:sz w:val="96"/>
        <w:szCs w:val="96"/>
      </w:rPr>
      <w:t>20</w:t>
    </w:r>
    <w:r w:rsidR="00584A71">
      <w:rPr>
        <w:rFonts w:ascii="Berlin Sans FB Demi" w:hAnsi="Berlin Sans FB Demi"/>
        <w:color w:val="072B62" w:themeColor="background2" w:themeShade="40"/>
        <w:sz w:val="96"/>
        <w:szCs w:val="96"/>
      </w:rPr>
      <w:t xml:space="preserve">  </w:t>
    </w:r>
    <w:r w:rsidR="00047DEE" w:rsidRPr="00047DEE">
      <w:rPr>
        <w:noProof/>
        <w14:ligatures w14:val="none"/>
        <w14:cntxtAlts w14:val="0"/>
      </w:rPr>
      <w:t xml:space="preserve"> </w:t>
    </w:r>
    <w:r w:rsidR="00047DEE">
      <w:rPr>
        <w:noProof/>
        <w14:ligatures w14:val="none"/>
        <w14:cntxtAlts w14:val="0"/>
      </w:rPr>
      <w:drawing>
        <wp:inline distT="0" distB="0" distL="0" distR="0" wp14:anchorId="0E379ECE" wp14:editId="06D3FDC9">
          <wp:extent cx="561975" cy="521494"/>
          <wp:effectExtent l="0" t="0" r="0" b="0"/>
          <wp:docPr id="296" name="Picture 296" descr="Image result for sn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sn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21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1F8D">
      <w:rPr>
        <w:rFonts w:ascii="Berlin Sans FB Demi" w:hAnsi="Berlin Sans FB Demi"/>
        <w:noProof/>
        <w:color w:val="ACCBF9" w:themeColor="background2"/>
        <w:sz w:val="96"/>
        <w:szCs w:val="96"/>
        <w14:ligatures w14:val="none"/>
        <w14:cntxtAlts w14:val="0"/>
      </w:rPr>
      <w:drawing>
        <wp:inline distT="0" distB="0" distL="0" distR="0" wp14:anchorId="0DBBBD4C" wp14:editId="7659C5B4">
          <wp:extent cx="5876925" cy="5314950"/>
          <wp:effectExtent l="0" t="0" r="9525" b="0"/>
          <wp:docPr id="291" name="Picture 291" descr="C:\Users\frontdesk\AppData\Local\Microsoft\Windows\INetCache\IE\LV4HLOE1\Fireworks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frontdesk\AppData\Local\Microsoft\Windows\INetCache\IE\LV4HLOE1\Fireworks[1]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925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1F8D">
      <w:rPr>
        <w:rFonts w:ascii="Berlin Sans FB Demi" w:hAnsi="Berlin Sans FB Demi"/>
        <w:noProof/>
        <w:color w:val="ACCBF9" w:themeColor="background2"/>
        <w:sz w:val="96"/>
        <w:szCs w:val="96"/>
        <w14:ligatures w14:val="none"/>
        <w14:cntxtAlts w14:val="0"/>
      </w:rPr>
      <w:drawing>
        <wp:inline distT="0" distB="0" distL="0" distR="0" wp14:anchorId="6D0273F6" wp14:editId="1227A206">
          <wp:extent cx="5876925" cy="5314950"/>
          <wp:effectExtent l="0" t="0" r="9525" b="0"/>
          <wp:docPr id="288" name="Picture 288" descr="C:\Users\frontdesk\AppData\Local\Microsoft\Windows\INetCache\IE\LV4HLOE1\Fireworks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frontdesk\AppData\Local\Microsoft\Windows\INetCache\IE\LV4HLOE1\Fireworks[1]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6925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1F8D">
      <w:rPr>
        <w:rFonts w:ascii="Berlin Sans FB Demi" w:hAnsi="Berlin Sans FB Demi"/>
        <w:noProof/>
        <w:color w:val="ACCBF9" w:themeColor="background2"/>
        <w:sz w:val="96"/>
        <w:szCs w:val="96"/>
        <w14:ligatures w14:val="none"/>
        <w14:cntxtAlts w14:val="0"/>
      </w:rPr>
      <w:drawing>
        <wp:inline distT="0" distB="0" distL="0" distR="0" wp14:anchorId="157F8B30" wp14:editId="590B5D18">
          <wp:extent cx="6724650" cy="6686550"/>
          <wp:effectExtent l="0" t="0" r="0" b="0"/>
          <wp:docPr id="31" name="Picture 31" descr="C:\Users\frontdesk\AppData\Local\Microsoft\Windows\INetCache\IE\VEJII8F5\fireworks_PNG15645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rontdesk\AppData\Local\Microsoft\Windows\INetCache\IE\VEJII8F5\fireworks_PNG15645[1]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668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1F8D">
      <w:rPr>
        <w:rFonts w:ascii="Berlin Sans FB Demi" w:hAnsi="Berlin Sans FB Demi"/>
        <w:noProof/>
        <w:color w:val="ACCBF9" w:themeColor="background2"/>
        <w:sz w:val="96"/>
        <w:szCs w:val="96"/>
        <w14:ligatures w14:val="none"/>
        <w14:cntxtAlts w14:val="0"/>
      </w:rPr>
      <w:drawing>
        <wp:inline distT="0" distB="0" distL="0" distR="0" wp14:anchorId="23FF4573" wp14:editId="13181D8E">
          <wp:extent cx="6724650" cy="6686550"/>
          <wp:effectExtent l="0" t="0" r="0" b="0"/>
          <wp:docPr id="29" name="Picture 29" descr="C:\Users\frontdesk\AppData\Local\Microsoft\Windows\INetCache\IE\VEJII8F5\fireworks_PNG15645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rontdesk\AppData\Local\Microsoft\Windows\INetCache\IE\VEJII8F5\fireworks_PNG15645[1]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668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1F8D">
      <w:rPr>
        <w:rFonts w:ascii="Berlin Sans FB Demi" w:hAnsi="Berlin Sans FB Demi"/>
        <w:noProof/>
        <w:color w:val="ACCBF9" w:themeColor="background2"/>
        <w:sz w:val="96"/>
        <w:szCs w:val="96"/>
        <w14:ligatures w14:val="none"/>
        <w14:cntxtAlts w14:val="0"/>
      </w:rPr>
      <w:drawing>
        <wp:inline distT="0" distB="0" distL="0" distR="0" wp14:anchorId="1F327CB9" wp14:editId="6EE77828">
          <wp:extent cx="3810000" cy="3409950"/>
          <wp:effectExtent l="0" t="0" r="0" b="0"/>
          <wp:docPr id="30" name="Picture 30" descr="C:\Users\frontdesk\AppData\Local\Microsoft\Windows\INetCache\IE\Y9CHO3LT\fireworks_PNG15656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frontdesk\AppData\Local\Microsoft\Windows\INetCache\IE\Y9CHO3LT\fireworks_PNG15656[1]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340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1F8D">
      <w:rPr>
        <w:rFonts w:ascii="Berlin Sans FB Demi" w:hAnsi="Berlin Sans FB Demi"/>
        <w:noProof/>
        <w:color w:val="ACCBF9" w:themeColor="background2"/>
        <w:sz w:val="96"/>
        <w:szCs w:val="96"/>
        <w14:ligatures w14:val="none"/>
        <w14:cntxtAlts w14:val="0"/>
      </w:rPr>
      <w:drawing>
        <wp:inline distT="0" distB="0" distL="0" distR="0" wp14:anchorId="40F98427" wp14:editId="3F4F9C1E">
          <wp:extent cx="6724650" cy="6686550"/>
          <wp:effectExtent l="0" t="0" r="0" b="0"/>
          <wp:docPr id="26" name="Picture 26" descr="C:\Users\frontdesk\AppData\Local\Microsoft\Windows\INetCache\IE\VEJII8F5\fireworks_PNG15645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frontdesk\AppData\Local\Microsoft\Windows\INetCache\IE\VEJII8F5\fireworks_PNG15645[1]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668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1F8D">
      <w:rPr>
        <w:rFonts w:ascii="Berlin Sans FB Demi" w:hAnsi="Berlin Sans FB Demi"/>
        <w:noProof/>
        <w:color w:val="ACCBF9" w:themeColor="background2"/>
        <w:sz w:val="96"/>
        <w:szCs w:val="96"/>
        <w14:ligatures w14:val="none"/>
        <w14:cntxtAlts w14:val="0"/>
      </w:rPr>
      <w:drawing>
        <wp:inline distT="0" distB="0" distL="0" distR="0" wp14:anchorId="6C24FD78" wp14:editId="621CC4E0">
          <wp:extent cx="6724650" cy="6686550"/>
          <wp:effectExtent l="0" t="0" r="0" b="0"/>
          <wp:docPr id="28" name="Picture 28" descr="C:\Users\frontdesk\AppData\Local\Microsoft\Windows\INetCache\IE\VEJII8F5\fireworks_PNG15645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rontdesk\AppData\Local\Microsoft\Windows\INetCache\IE\VEJII8F5\fireworks_PNG15645[1]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668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1F8D">
      <w:rPr>
        <w:rFonts w:ascii="Berlin Sans FB Demi" w:hAnsi="Berlin Sans FB Demi"/>
        <w:noProof/>
        <w:color w:val="ACCBF9" w:themeColor="background2"/>
        <w:sz w:val="96"/>
        <w:szCs w:val="96"/>
        <w14:ligatures w14:val="none"/>
        <w14:cntxtAlts w14:val="0"/>
      </w:rPr>
      <w:drawing>
        <wp:inline distT="0" distB="0" distL="0" distR="0" wp14:anchorId="04B9AEF4" wp14:editId="6279777E">
          <wp:extent cx="6724650" cy="6686550"/>
          <wp:effectExtent l="0" t="0" r="0" b="0"/>
          <wp:docPr id="18" name="Picture 18" descr="C:\Users\frontdesk\AppData\Local\Microsoft\Windows\INetCache\IE\VEJII8F5\fireworks_PNG15645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frontdesk\AppData\Local\Microsoft\Windows\INetCache\IE\VEJII8F5\fireworks_PNG15645[1]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668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4A71" w:rsidRDefault="00584A7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6/30/2019"/>
    <w:docVar w:name="MonthEnd1" w:val="1/31/2012"/>
    <w:docVar w:name="MonthEnd10" w:val="10/31/2012"/>
    <w:docVar w:name="MonthEnd11" w:val="11/30/2012"/>
    <w:docVar w:name="MonthEnd12" w:val="12/31/2012"/>
    <w:docVar w:name="MonthEnd2" w:val="2/29/2012"/>
    <w:docVar w:name="MonthEnd3" w:val="3/31/2012"/>
    <w:docVar w:name="MonthEnd4" w:val="4/30/2012"/>
    <w:docVar w:name="MonthEnd5" w:val="5/31/2012"/>
    <w:docVar w:name="MonthEnd6" w:val="6/30/2012"/>
    <w:docVar w:name="MonthEnd7" w:val="7/31/2012"/>
    <w:docVar w:name="MonthEnd8" w:val="8/31/2012"/>
    <w:docVar w:name="MonthEnd9" w:val="9/30/2012"/>
    <w:docVar w:name="MonthEndA" w:val="1/31/2012"/>
    <w:docVar w:name="MonthEndB" w:val="11/30/2011"/>
    <w:docVar w:name="MonthStart" w:val="6/1/2019"/>
    <w:docVar w:name="MonthStart1" w:val="1/1/2012"/>
    <w:docVar w:name="MonthStart10" w:val="10/1/2012"/>
    <w:docVar w:name="MonthStart11" w:val="11/1/2012"/>
    <w:docVar w:name="MonthStart12" w:val="12/1/2012"/>
    <w:docVar w:name="MonthStart2" w:val="2/1/2012"/>
    <w:docVar w:name="MonthStart3" w:val="3/1/2012"/>
    <w:docVar w:name="MonthStart4" w:val="4/1/2012"/>
    <w:docVar w:name="MonthStart5" w:val="5/1/2012"/>
    <w:docVar w:name="MonthStart6" w:val="6/1/2012"/>
    <w:docVar w:name="MonthStart7" w:val="7/1/2012"/>
    <w:docVar w:name="MonthStart8" w:val="8/1/2012"/>
    <w:docVar w:name="MonthStart9" w:val="9/1/2012"/>
    <w:docVar w:name="MonthStartA" w:val="1/1/2012"/>
    <w:docVar w:name="MonthStartB" w:val="11/1/2011"/>
    <w:docVar w:name="WeekStart" w:val="1"/>
  </w:docVars>
  <w:rsids>
    <w:rsidRoot w:val="00B476C3"/>
    <w:rsid w:val="00047DEE"/>
    <w:rsid w:val="00056160"/>
    <w:rsid w:val="00057E17"/>
    <w:rsid w:val="00085636"/>
    <w:rsid w:val="00085ADE"/>
    <w:rsid w:val="000B384E"/>
    <w:rsid w:val="000D712A"/>
    <w:rsid w:val="00130343"/>
    <w:rsid w:val="001361E5"/>
    <w:rsid w:val="00164F00"/>
    <w:rsid w:val="00167B15"/>
    <w:rsid w:val="00186B99"/>
    <w:rsid w:val="001B2D1D"/>
    <w:rsid w:val="001D2FCB"/>
    <w:rsid w:val="001D31D0"/>
    <w:rsid w:val="00221BC2"/>
    <w:rsid w:val="00224547"/>
    <w:rsid w:val="00243954"/>
    <w:rsid w:val="00243A1C"/>
    <w:rsid w:val="002C17F5"/>
    <w:rsid w:val="002E3247"/>
    <w:rsid w:val="002E41DE"/>
    <w:rsid w:val="00347618"/>
    <w:rsid w:val="003B381D"/>
    <w:rsid w:val="00406142"/>
    <w:rsid w:val="00434994"/>
    <w:rsid w:val="00464458"/>
    <w:rsid w:val="0046539E"/>
    <w:rsid w:val="0047542E"/>
    <w:rsid w:val="004822D1"/>
    <w:rsid w:val="00496807"/>
    <w:rsid w:val="004A018F"/>
    <w:rsid w:val="004A0A21"/>
    <w:rsid w:val="004C4BBE"/>
    <w:rsid w:val="004F154A"/>
    <w:rsid w:val="004F6F06"/>
    <w:rsid w:val="00541200"/>
    <w:rsid w:val="00582B80"/>
    <w:rsid w:val="00584A71"/>
    <w:rsid w:val="00605F28"/>
    <w:rsid w:val="00634A86"/>
    <w:rsid w:val="006422DD"/>
    <w:rsid w:val="0064332E"/>
    <w:rsid w:val="00674605"/>
    <w:rsid w:val="006B0E5E"/>
    <w:rsid w:val="00745ED8"/>
    <w:rsid w:val="007508A5"/>
    <w:rsid w:val="00751809"/>
    <w:rsid w:val="00752FBE"/>
    <w:rsid w:val="007863E2"/>
    <w:rsid w:val="007F6E3B"/>
    <w:rsid w:val="008338A2"/>
    <w:rsid w:val="00862CB0"/>
    <w:rsid w:val="008972BA"/>
    <w:rsid w:val="00984014"/>
    <w:rsid w:val="009A13A5"/>
    <w:rsid w:val="009B02AB"/>
    <w:rsid w:val="009F02FA"/>
    <w:rsid w:val="00A8435D"/>
    <w:rsid w:val="00A9484D"/>
    <w:rsid w:val="00AD30F5"/>
    <w:rsid w:val="00B03185"/>
    <w:rsid w:val="00B05AF3"/>
    <w:rsid w:val="00B065BC"/>
    <w:rsid w:val="00B35CBF"/>
    <w:rsid w:val="00B476C3"/>
    <w:rsid w:val="00B47AC1"/>
    <w:rsid w:val="00B62F08"/>
    <w:rsid w:val="00B769B7"/>
    <w:rsid w:val="00B86B6F"/>
    <w:rsid w:val="00B875D5"/>
    <w:rsid w:val="00BB1E80"/>
    <w:rsid w:val="00C037F1"/>
    <w:rsid w:val="00C20C22"/>
    <w:rsid w:val="00C228FD"/>
    <w:rsid w:val="00C41F8D"/>
    <w:rsid w:val="00C92424"/>
    <w:rsid w:val="00C94C80"/>
    <w:rsid w:val="00D0381D"/>
    <w:rsid w:val="00D406AD"/>
    <w:rsid w:val="00D55EF4"/>
    <w:rsid w:val="00D90DAE"/>
    <w:rsid w:val="00DF06AB"/>
    <w:rsid w:val="00E06F03"/>
    <w:rsid w:val="00E501B6"/>
    <w:rsid w:val="00EA2CB4"/>
    <w:rsid w:val="00EB3806"/>
    <w:rsid w:val="00EC026A"/>
    <w:rsid w:val="00F21A04"/>
    <w:rsid w:val="00F22C97"/>
    <w:rsid w:val="00F93E1C"/>
    <w:rsid w:val="00FD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CB4"/>
    <w:rPr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12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600"/>
      <w:jc w:val="center"/>
    </w:pPr>
    <w:rPr>
      <w:sz w:val="80"/>
      <w:szCs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pPr>
      <w:spacing w:before="40" w:after="40"/>
    </w:pPr>
    <w:rPr>
      <w:sz w:val="30"/>
      <w:szCs w:val="30"/>
      <w14:numForm w14:val="lining"/>
      <w14:numSpacing w14:val="proportional"/>
    </w:rPr>
  </w:style>
  <w:style w:type="character" w:customStyle="1" w:styleId="DateChar">
    <w:name w:val="Date Char"/>
    <w:basedOn w:val="DefaultParagraphFont"/>
    <w:link w:val="Date"/>
    <w:rPr>
      <w:kern w:val="16"/>
      <w:sz w:val="30"/>
      <w:szCs w:val="30"/>
      <w14:ligatures w14:val="standardContextual"/>
      <w14:numForm w14:val="lining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3476B1" w:themeColor="accent1" w:themeShade="BF"/>
    </w:rPr>
    <w:tblPr>
      <w:tblStyleRowBandSize w:val="1"/>
      <w:tblStyleColBandSize w:val="1"/>
      <w:tblBorders>
        <w:top w:val="single" w:sz="8" w:space="0" w:color="629DD1" w:themeColor="accent1"/>
        <w:bottom w:val="single" w:sz="8" w:space="0" w:color="629DD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1"/>
          <w:left w:val="nil"/>
          <w:bottom w:val="single" w:sz="8" w:space="0" w:color="629DD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1"/>
          <w:left w:val="nil"/>
          <w:bottom w:val="single" w:sz="8" w:space="0" w:color="629DD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862C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CB0"/>
    <w:rPr>
      <w:kern w:val="16"/>
      <w14:ligatures w14:val="standardContextual"/>
      <w14:cntxtAlts/>
    </w:rPr>
  </w:style>
  <w:style w:type="paragraph" w:styleId="Footer">
    <w:name w:val="footer"/>
    <w:basedOn w:val="Normal"/>
    <w:link w:val="FooterChar"/>
    <w:uiPriority w:val="99"/>
    <w:unhideWhenUsed/>
    <w:rsid w:val="00862C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CB0"/>
    <w:rPr>
      <w:kern w:val="16"/>
      <w14:ligatures w14:val="standardContextual"/>
      <w14:cntxtAlts/>
    </w:rPr>
  </w:style>
  <w:style w:type="character" w:customStyle="1" w:styleId="apple-converted-space">
    <w:name w:val="apple-converted-space"/>
    <w:basedOn w:val="DefaultParagraphFont"/>
    <w:rsid w:val="00862CB0"/>
  </w:style>
  <w:style w:type="character" w:customStyle="1" w:styleId="authorortitle">
    <w:name w:val="authorortitle"/>
    <w:basedOn w:val="DefaultParagraphFont"/>
    <w:rsid w:val="00862CB0"/>
  </w:style>
  <w:style w:type="character" w:styleId="Hyperlink">
    <w:name w:val="Hyperlink"/>
    <w:basedOn w:val="DefaultParagraphFont"/>
    <w:uiPriority w:val="99"/>
    <w:semiHidden/>
    <w:unhideWhenUsed/>
    <w:rsid w:val="00862C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CB4"/>
    <w:rPr>
      <w:kern w:val="16"/>
      <w14:ligatures w14:val="standardContextual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qFormat/>
    <w:pPr>
      <w:spacing w:before="40" w:after="40"/>
    </w:pPr>
    <w:rPr>
      <w:sz w:val="18"/>
    </w:rPr>
  </w:style>
  <w:style w:type="paragraph" w:customStyle="1" w:styleId="Day">
    <w:name w:val="Day"/>
    <w:basedOn w:val="Normal"/>
    <w:qFormat/>
    <w:pPr>
      <w:spacing w:before="40" w:after="12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qFormat/>
    <w:pPr>
      <w:pageBreakBefore/>
      <w:spacing w:after="600"/>
      <w:jc w:val="center"/>
    </w:pPr>
    <w:rPr>
      <w:sz w:val="80"/>
      <w:szCs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1"/>
    <w:semiHidden/>
    <w:unhideWhenUsed/>
    <w:qFormat/>
    <w:rPr>
      <w:kern w:val="1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nhideWhenUsed/>
    <w:qFormat/>
    <w:pPr>
      <w:spacing w:before="40" w:after="40"/>
    </w:pPr>
    <w:rPr>
      <w:sz w:val="30"/>
      <w:szCs w:val="30"/>
      <w14:numForm w14:val="lining"/>
      <w14:numSpacing w14:val="proportional"/>
    </w:rPr>
  </w:style>
  <w:style w:type="character" w:customStyle="1" w:styleId="DateChar">
    <w:name w:val="Date Char"/>
    <w:basedOn w:val="DefaultParagraphFont"/>
    <w:link w:val="Date"/>
    <w:rPr>
      <w:kern w:val="16"/>
      <w:sz w:val="30"/>
      <w:szCs w:val="30"/>
      <w14:ligatures w14:val="standardContextual"/>
      <w14:numForm w14:val="lining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styleId="LightShading-Accent1">
    <w:name w:val="Light Shading Accent 1"/>
    <w:basedOn w:val="TableNormal"/>
    <w:uiPriority w:val="60"/>
    <w:rPr>
      <w:color w:val="3476B1" w:themeColor="accent1" w:themeShade="BF"/>
    </w:rPr>
    <w:tblPr>
      <w:tblStyleRowBandSize w:val="1"/>
      <w:tblStyleColBandSize w:val="1"/>
      <w:tblBorders>
        <w:top w:val="single" w:sz="8" w:space="0" w:color="629DD1" w:themeColor="accent1"/>
        <w:bottom w:val="single" w:sz="8" w:space="0" w:color="629DD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1"/>
          <w:left w:val="nil"/>
          <w:bottom w:val="single" w:sz="8" w:space="0" w:color="629DD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1"/>
          <w:left w:val="nil"/>
          <w:bottom w:val="single" w:sz="8" w:space="0" w:color="629DD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1" w:themeFillTint="3F"/>
      </w:tcPr>
    </w:tblStyle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862C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CB0"/>
    <w:rPr>
      <w:kern w:val="16"/>
      <w14:ligatures w14:val="standardContextual"/>
      <w14:cntxtAlts/>
    </w:rPr>
  </w:style>
  <w:style w:type="paragraph" w:styleId="Footer">
    <w:name w:val="footer"/>
    <w:basedOn w:val="Normal"/>
    <w:link w:val="FooterChar"/>
    <w:uiPriority w:val="99"/>
    <w:unhideWhenUsed/>
    <w:rsid w:val="00862C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CB0"/>
    <w:rPr>
      <w:kern w:val="16"/>
      <w14:ligatures w14:val="standardContextual"/>
      <w14:cntxtAlts/>
    </w:rPr>
  </w:style>
  <w:style w:type="character" w:customStyle="1" w:styleId="apple-converted-space">
    <w:name w:val="apple-converted-space"/>
    <w:basedOn w:val="DefaultParagraphFont"/>
    <w:rsid w:val="00862CB0"/>
  </w:style>
  <w:style w:type="character" w:customStyle="1" w:styleId="authorortitle">
    <w:name w:val="authorortitle"/>
    <w:basedOn w:val="DefaultParagraphFont"/>
    <w:rsid w:val="00862CB0"/>
  </w:style>
  <w:style w:type="character" w:styleId="Hyperlink">
    <w:name w:val="Hyperlink"/>
    <w:basedOn w:val="DefaultParagraphFont"/>
    <w:uiPriority w:val="99"/>
    <w:semiHidden/>
    <w:unhideWhenUsed/>
    <w:rsid w:val="00862C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ntdesk\AppData\Roaming\Microsoft\Templates\2012%20Calendar%20Basic_one%20month%20evergreen.dotm" TargetMode="External"/></Relationships>
</file>

<file path=word/theme/theme1.xml><?xml version="1.0" encoding="utf-8"?>
<a:theme xmlns:a="http://schemas.openxmlformats.org/drawingml/2006/main" name="Calendar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118F4-E4B0-4923-A9DB-DA867ECF2F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B67B4C-1470-4657-88AD-7F41E63D0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 Calendar Basic_one month evergreen.dotm</Template>
  <TotalTime>1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2019</vt:lpstr>
    </vt:vector>
  </TitlesOfParts>
  <Company>Hewlett-Packard Company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2019</dc:title>
  <dc:creator>Adjusting Room</dc:creator>
  <cp:lastModifiedBy>Front Desk</cp:lastModifiedBy>
  <cp:revision>3</cp:revision>
  <cp:lastPrinted>2019-12-30T19:29:00Z</cp:lastPrinted>
  <dcterms:created xsi:type="dcterms:W3CDTF">2019-12-17T22:05:00Z</dcterms:created>
  <dcterms:modified xsi:type="dcterms:W3CDTF">2019-12-30T19:29:00Z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TC028092529991</vt:lpwstr>
  </property>
</Properties>
</file>